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5B95C" w14:textId="77777777" w:rsidR="006408A6" w:rsidRDefault="009D5A8E" w:rsidP="002617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D5A8E">
        <w:rPr>
          <w:rFonts w:ascii="Times New Roman" w:hAnsi="Times New Roman" w:cs="Times New Roman"/>
          <w:b/>
          <w:bCs/>
          <w:sz w:val="24"/>
          <w:szCs w:val="24"/>
        </w:rPr>
        <w:t>1. Motivate</w:t>
      </w:r>
    </w:p>
    <w:p w14:paraId="79A4DA0E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5B0C5A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How many different ways might you complete the statement, “I love _______” ?</w:t>
      </w:r>
    </w:p>
    <w:p w14:paraId="2DF5B60F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my wife/husband</w:t>
      </w:r>
    </w:p>
    <w:p w14:paraId="5B3D8E78" w14:textId="77777777" w:rsid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  <w:sectPr w:rsidR="00FE74D9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561D5D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Jesus</w:t>
      </w:r>
    </w:p>
    <w:p w14:paraId="70B1504C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cherry pie</w:t>
      </w:r>
    </w:p>
    <w:p w14:paraId="5D6279CE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pizza</w:t>
      </w:r>
      <w:proofErr w:type="gramEnd"/>
    </w:p>
    <w:p w14:paraId="25E7B9F7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springtime</w:t>
      </w:r>
      <w:proofErr w:type="gramEnd"/>
    </w:p>
    <w:p w14:paraId="45D6024F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Blue Bell Ice Cream</w:t>
      </w:r>
    </w:p>
    <w:p w14:paraId="3E2378C6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my garden</w:t>
      </w:r>
    </w:p>
    <w:p w14:paraId="71DD293B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baseball</w:t>
      </w:r>
    </w:p>
    <w:p w14:paraId="4C83AC73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golf</w:t>
      </w:r>
    </w:p>
    <w:p w14:paraId="727BA6E5" w14:textId="5A80D35A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fishing</w:t>
      </w:r>
    </w:p>
    <w:p w14:paraId="0CBE8758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my kids</w:t>
      </w:r>
    </w:p>
    <w:p w14:paraId="045B0108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my grandkids</w:t>
      </w:r>
    </w:p>
    <w:p w14:paraId="32433D04" w14:textId="77777777" w:rsidR="00FE74D9" w:rsidRPr="00FE74D9" w:rsidRDefault="00FE74D9" w:rsidP="00FE74D9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my new car</w:t>
      </w:r>
    </w:p>
    <w:p w14:paraId="638F68CF" w14:textId="77777777" w:rsid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  <w:sectPr w:rsidR="00FE74D9" w:rsidSect="00FE74D9">
          <w:type w:val="continuous"/>
          <w:pgSz w:w="12240" w:h="15840"/>
          <w:pgMar w:top="1440" w:right="1440" w:bottom="1440" w:left="1440" w:header="720" w:footer="720" w:gutter="0"/>
          <w:cols w:num="3" w:space="90"/>
          <w:docGrid w:linePitch="360"/>
        </w:sectPr>
      </w:pPr>
    </w:p>
    <w:p w14:paraId="58888344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20A61E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Note the different meanings of the word love:</w:t>
      </w:r>
    </w:p>
    <w:p w14:paraId="67917B47" w14:textId="77777777" w:rsidR="00FE74D9" w:rsidRPr="00FE74D9" w:rsidRDefault="00FE74D9" w:rsidP="00FE74D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preference for a particular flavor, activity, time, place</w:t>
      </w:r>
    </w:p>
    <w:p w14:paraId="53333D57" w14:textId="77777777" w:rsidR="00FE74D9" w:rsidRPr="00FE74D9" w:rsidRDefault="00FE74D9" w:rsidP="00FE74D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total dedication to someone</w:t>
      </w:r>
    </w:p>
    <w:p w14:paraId="6FC517AE" w14:textId="77777777" w:rsidR="00FE74D9" w:rsidRPr="00FE74D9" w:rsidRDefault="00FE74D9" w:rsidP="00FE74D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is an important part of your life</w:t>
      </w:r>
    </w:p>
    <w:p w14:paraId="444E50E8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82BE02" w14:textId="77777777" w:rsidR="009D5A8E" w:rsidRDefault="009D5A8E" w:rsidP="002617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Transition</w:t>
      </w:r>
    </w:p>
    <w:p w14:paraId="31C01185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DE00D1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Today </w:t>
      </w:r>
      <w:r w:rsidRPr="00FE74D9">
        <w:rPr>
          <w:rFonts w:ascii="Times New Roman" w:hAnsi="Times New Roman" w:cs="Times New Roman"/>
          <w:sz w:val="24"/>
          <w:szCs w:val="24"/>
        </w:rPr>
        <w:sym w:font="Wingdings" w:char="F0F0"/>
      </w:r>
      <w:r w:rsidRPr="00FE74D9">
        <w:rPr>
          <w:rFonts w:ascii="Times New Roman" w:hAnsi="Times New Roman" w:cs="Times New Roman"/>
          <w:sz w:val="24"/>
          <w:szCs w:val="24"/>
        </w:rPr>
        <w:t xml:space="preserve"> we investigate the kind of love God demonstrates</w:t>
      </w:r>
    </w:p>
    <w:p w14:paraId="7ED20B18" w14:textId="77777777" w:rsidR="00FE74D9" w:rsidRPr="00FE74D9" w:rsidRDefault="00FE74D9" w:rsidP="00FE74D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We seek to learn ways to demonstrate that same kind of love for others</w:t>
      </w:r>
    </w:p>
    <w:p w14:paraId="306CD709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824531" w14:textId="17B79E03" w:rsidR="009D5A8E" w:rsidRDefault="00EE2174" w:rsidP="002617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3587FE" wp14:editId="3D97D098">
                <wp:simplePos x="0" y="0"/>
                <wp:positionH relativeFrom="column">
                  <wp:posOffset>2062886</wp:posOffset>
                </wp:positionH>
                <wp:positionV relativeFrom="paragraph">
                  <wp:posOffset>86081</wp:posOffset>
                </wp:positionV>
                <wp:extent cx="3781959" cy="797356"/>
                <wp:effectExtent l="19050" t="19050" r="47625" b="41275"/>
                <wp:wrapNone/>
                <wp:docPr id="6917295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959" cy="797356"/>
                        </a:xfrm>
                        <a:custGeom>
                          <a:avLst/>
                          <a:gdLst>
                            <a:gd name="csX0" fmla="*/ 0 w 3781959"/>
                            <a:gd name="csY0" fmla="*/ 0 h 797356"/>
                            <a:gd name="csX1" fmla="*/ 516868 w 3781959"/>
                            <a:gd name="csY1" fmla="*/ 0 h 797356"/>
                            <a:gd name="csX2" fmla="*/ 1109375 w 3781959"/>
                            <a:gd name="csY2" fmla="*/ 0 h 797356"/>
                            <a:gd name="csX3" fmla="*/ 1739701 w 3781959"/>
                            <a:gd name="csY3" fmla="*/ 0 h 797356"/>
                            <a:gd name="csX4" fmla="*/ 2445667 w 3781959"/>
                            <a:gd name="csY4" fmla="*/ 0 h 797356"/>
                            <a:gd name="csX5" fmla="*/ 3000354 w 3781959"/>
                            <a:gd name="csY5" fmla="*/ 0 h 797356"/>
                            <a:gd name="csX6" fmla="*/ 3781959 w 3781959"/>
                            <a:gd name="csY6" fmla="*/ 0 h 797356"/>
                            <a:gd name="csX7" fmla="*/ 3781959 w 3781959"/>
                            <a:gd name="csY7" fmla="*/ 390704 h 797356"/>
                            <a:gd name="csX8" fmla="*/ 3781959 w 3781959"/>
                            <a:gd name="csY8" fmla="*/ 797356 h 797356"/>
                            <a:gd name="csX9" fmla="*/ 3265091 w 3781959"/>
                            <a:gd name="csY9" fmla="*/ 797356 h 797356"/>
                            <a:gd name="csX10" fmla="*/ 2634765 w 3781959"/>
                            <a:gd name="csY10" fmla="*/ 797356 h 797356"/>
                            <a:gd name="csX11" fmla="*/ 1966619 w 3781959"/>
                            <a:gd name="csY11" fmla="*/ 797356 h 797356"/>
                            <a:gd name="csX12" fmla="*/ 1298473 w 3781959"/>
                            <a:gd name="csY12" fmla="*/ 797356 h 797356"/>
                            <a:gd name="csX13" fmla="*/ 705966 w 3781959"/>
                            <a:gd name="csY13" fmla="*/ 797356 h 797356"/>
                            <a:gd name="csX14" fmla="*/ 0 w 3781959"/>
                            <a:gd name="csY14" fmla="*/ 797356 h 797356"/>
                            <a:gd name="csX15" fmla="*/ 0 w 3781959"/>
                            <a:gd name="csY15" fmla="*/ 398678 h 797356"/>
                            <a:gd name="csX16" fmla="*/ 0 w 3781959"/>
                            <a:gd name="csY16" fmla="*/ 0 h 79735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3781959" h="797356" fill="none" extrusionOk="0">
                              <a:moveTo>
                                <a:pt x="0" y="0"/>
                              </a:moveTo>
                              <a:cubicBezTo>
                                <a:pt x="235802" y="-24654"/>
                                <a:pt x="320728" y="-9794"/>
                                <a:pt x="516868" y="0"/>
                              </a:cubicBezTo>
                              <a:cubicBezTo>
                                <a:pt x="713008" y="9794"/>
                                <a:pt x="957866" y="17083"/>
                                <a:pt x="1109375" y="0"/>
                              </a:cubicBezTo>
                              <a:cubicBezTo>
                                <a:pt x="1260884" y="-17083"/>
                                <a:pt x="1471490" y="-24989"/>
                                <a:pt x="1739701" y="0"/>
                              </a:cubicBezTo>
                              <a:cubicBezTo>
                                <a:pt x="2007912" y="24989"/>
                                <a:pt x="2206718" y="-9931"/>
                                <a:pt x="2445667" y="0"/>
                              </a:cubicBezTo>
                              <a:cubicBezTo>
                                <a:pt x="2684616" y="9931"/>
                                <a:pt x="2858515" y="9153"/>
                                <a:pt x="3000354" y="0"/>
                              </a:cubicBezTo>
                              <a:cubicBezTo>
                                <a:pt x="3142193" y="-9153"/>
                                <a:pt x="3602688" y="1055"/>
                                <a:pt x="3781959" y="0"/>
                              </a:cubicBezTo>
                              <a:cubicBezTo>
                                <a:pt x="3780599" y="127533"/>
                                <a:pt x="3778108" y="293231"/>
                                <a:pt x="3781959" y="390704"/>
                              </a:cubicBezTo>
                              <a:cubicBezTo>
                                <a:pt x="3785810" y="488177"/>
                                <a:pt x="3789497" y="639289"/>
                                <a:pt x="3781959" y="797356"/>
                              </a:cubicBezTo>
                              <a:cubicBezTo>
                                <a:pt x="3625611" y="809099"/>
                                <a:pt x="3442263" y="819216"/>
                                <a:pt x="3265091" y="797356"/>
                              </a:cubicBezTo>
                              <a:cubicBezTo>
                                <a:pt x="3087919" y="775496"/>
                                <a:pt x="2800952" y="821393"/>
                                <a:pt x="2634765" y="797356"/>
                              </a:cubicBezTo>
                              <a:cubicBezTo>
                                <a:pt x="2468578" y="773319"/>
                                <a:pt x="2292550" y="812281"/>
                                <a:pt x="1966619" y="797356"/>
                              </a:cubicBezTo>
                              <a:cubicBezTo>
                                <a:pt x="1640688" y="782431"/>
                                <a:pt x="1612932" y="764851"/>
                                <a:pt x="1298473" y="797356"/>
                              </a:cubicBezTo>
                              <a:cubicBezTo>
                                <a:pt x="984014" y="829861"/>
                                <a:pt x="955235" y="774247"/>
                                <a:pt x="705966" y="797356"/>
                              </a:cubicBezTo>
                              <a:cubicBezTo>
                                <a:pt x="456697" y="820465"/>
                                <a:pt x="221304" y="778395"/>
                                <a:pt x="0" y="797356"/>
                              </a:cubicBezTo>
                              <a:cubicBezTo>
                                <a:pt x="18494" y="636880"/>
                                <a:pt x="-1042" y="591366"/>
                                <a:pt x="0" y="398678"/>
                              </a:cubicBezTo>
                              <a:cubicBezTo>
                                <a:pt x="1042" y="205990"/>
                                <a:pt x="673" y="122991"/>
                                <a:pt x="0" y="0"/>
                              </a:cubicBezTo>
                              <a:close/>
                            </a:path>
                            <a:path w="3781959" h="797356" stroke="0" extrusionOk="0">
                              <a:moveTo>
                                <a:pt x="0" y="0"/>
                              </a:moveTo>
                              <a:cubicBezTo>
                                <a:pt x="219902" y="-21939"/>
                                <a:pt x="386613" y="11425"/>
                                <a:pt x="516868" y="0"/>
                              </a:cubicBezTo>
                              <a:cubicBezTo>
                                <a:pt x="647123" y="-11425"/>
                                <a:pt x="1045361" y="-29519"/>
                                <a:pt x="1185014" y="0"/>
                              </a:cubicBezTo>
                              <a:cubicBezTo>
                                <a:pt x="1324667" y="29519"/>
                                <a:pt x="1592128" y="12073"/>
                                <a:pt x="1777521" y="0"/>
                              </a:cubicBezTo>
                              <a:cubicBezTo>
                                <a:pt x="1962914" y="-12073"/>
                                <a:pt x="2076932" y="-5850"/>
                                <a:pt x="2294388" y="0"/>
                              </a:cubicBezTo>
                              <a:cubicBezTo>
                                <a:pt x="2511844" y="5850"/>
                                <a:pt x="2599347" y="20797"/>
                                <a:pt x="2886895" y="0"/>
                              </a:cubicBezTo>
                              <a:cubicBezTo>
                                <a:pt x="3174443" y="-20797"/>
                                <a:pt x="3425659" y="34533"/>
                                <a:pt x="3781959" y="0"/>
                              </a:cubicBezTo>
                              <a:cubicBezTo>
                                <a:pt x="3768210" y="168905"/>
                                <a:pt x="3789121" y="232682"/>
                                <a:pt x="3781959" y="390704"/>
                              </a:cubicBezTo>
                              <a:cubicBezTo>
                                <a:pt x="3774797" y="548726"/>
                                <a:pt x="3780747" y="682756"/>
                                <a:pt x="3781959" y="797356"/>
                              </a:cubicBezTo>
                              <a:cubicBezTo>
                                <a:pt x="3561302" y="786766"/>
                                <a:pt x="3275141" y="768841"/>
                                <a:pt x="3113813" y="797356"/>
                              </a:cubicBezTo>
                              <a:cubicBezTo>
                                <a:pt x="2952485" y="825871"/>
                                <a:pt x="2561960" y="811690"/>
                                <a:pt x="2407847" y="797356"/>
                              </a:cubicBezTo>
                              <a:cubicBezTo>
                                <a:pt x="2253734" y="783022"/>
                                <a:pt x="2060210" y="773656"/>
                                <a:pt x="1890980" y="797356"/>
                              </a:cubicBezTo>
                              <a:cubicBezTo>
                                <a:pt x="1721750" y="821056"/>
                                <a:pt x="1523862" y="817852"/>
                                <a:pt x="1185014" y="797356"/>
                              </a:cubicBezTo>
                              <a:cubicBezTo>
                                <a:pt x="846166" y="776860"/>
                                <a:pt x="400977" y="816280"/>
                                <a:pt x="0" y="797356"/>
                              </a:cubicBezTo>
                              <a:cubicBezTo>
                                <a:pt x="-10270" y="680240"/>
                                <a:pt x="-16779" y="519804"/>
                                <a:pt x="0" y="390704"/>
                              </a:cubicBezTo>
                              <a:cubicBezTo>
                                <a:pt x="16779" y="261604"/>
                                <a:pt x="-5990" y="1505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243348464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D610602" w14:textId="4C29BCE4" w:rsidR="00EE2174" w:rsidRPr="00EE2174" w:rsidRDefault="00EE2174" w:rsidP="00EE21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 video introduction to the lesson is available.  View it at </w:t>
                            </w:r>
                            <w:hyperlink r:id="rId8" w:history="1">
                              <w:r w:rsidRPr="00B31D36">
                                <w:rPr>
                                  <w:rStyle w:val="Hyperlink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https://tinyurl.com/38fahz8d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.  If you don’t have wi-fi where you teach, you should download the video file to your computer from </w:t>
                            </w:r>
                            <w:hyperlink r:id="rId9" w:history="1">
                              <w:r w:rsidRPr="00B31D36">
                                <w:rPr>
                                  <w:rStyle w:val="Hyperlink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https://tinyurl.com/j6dbf6sz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587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2.45pt;margin-top:6.8pt;width:297.8pt;height:62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" fillcolor="white [3201]" strokeweight=".5pt">
                <v:stroke dashstyle="3 1"/>
                <v:textbox>
                  <w:txbxContent>
                    <w:p w14:paraId="6D610602" w14:textId="4C29BCE4" w:rsidR="00EE2174" w:rsidRPr="00EE2174" w:rsidRDefault="00EE2174" w:rsidP="00EE217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 video introduction to the lesson is available.  View it at </w:t>
                      </w:r>
                      <w:hyperlink r:id="rId10" w:history="1">
                        <w:r w:rsidRPr="00B31D36">
                          <w:rPr>
                            <w:rStyle w:val="Hyperlink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https://tinyurl.com/38fahz8d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.  If you don’t have wi-fi where you teach, you should download the video file to your computer from </w:t>
                      </w:r>
                      <w:hyperlink r:id="rId11" w:history="1">
                        <w:r w:rsidRPr="00B31D36">
                          <w:rPr>
                            <w:rStyle w:val="Hyperlink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https://tinyurl.com/j6dbf6sz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D5A8E">
        <w:rPr>
          <w:rFonts w:ascii="Times New Roman" w:hAnsi="Times New Roman" w:cs="Times New Roman"/>
          <w:b/>
          <w:bCs/>
          <w:sz w:val="24"/>
          <w:szCs w:val="24"/>
        </w:rPr>
        <w:t>3. Bible Study</w:t>
      </w:r>
    </w:p>
    <w:p w14:paraId="52A5493C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F753DF" w14:textId="459A5E25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FE74D9">
        <w:rPr>
          <w:rFonts w:ascii="Times New Roman" w:hAnsi="Times New Roman" w:cs="Times New Roman"/>
          <w:sz w:val="24"/>
          <w:szCs w:val="24"/>
        </w:rPr>
        <w:t xml:space="preserve"> Love is Foundational</w:t>
      </w:r>
    </w:p>
    <w:p w14:paraId="10595A05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DF3AA5" w14:textId="7AF3F702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 for</w:t>
      </w:r>
      <w:r w:rsidR="00FE74D9">
        <w:rPr>
          <w:rFonts w:ascii="Times New Roman" w:hAnsi="Times New Roman" w:cs="Times New Roman"/>
          <w:sz w:val="24"/>
          <w:szCs w:val="24"/>
        </w:rPr>
        <w:t xml:space="preserve"> the necessity of love.</w:t>
      </w:r>
    </w:p>
    <w:p w14:paraId="565AD38C" w14:textId="77777777" w:rsidR="00FE74D9" w:rsidRDefault="00FE74D9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FE7D6D" w14:textId="77777777" w:rsidR="00FE74D9" w:rsidRPr="00735795" w:rsidRDefault="00FE74D9" w:rsidP="00FE74D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35795">
        <w:rPr>
          <w:rFonts w:ascii="Times New Roman" w:hAnsi="Times New Roman" w:cs="Times New Roman"/>
          <w:sz w:val="20"/>
          <w:szCs w:val="20"/>
        </w:rPr>
        <w:t xml:space="preserve">1 Corinthians 13:1-3 (NIV)  If I speak in the tongues of men and of angels, but have not love, I am only a resounding gong or a clanging cymbal. 2  If I have the gift of prophecy and can fathom all mysteries and all knowledge, and if I have a faith that can move mountains, but have not love, I am nothing. 3  If I give all I possess to the poor and surrender my body to the flames, but have </w:t>
      </w:r>
      <w:proofErr w:type="gramStart"/>
      <w:r w:rsidRPr="00735795">
        <w:rPr>
          <w:rFonts w:ascii="Times New Roman" w:hAnsi="Times New Roman" w:cs="Times New Roman"/>
          <w:sz w:val="20"/>
          <w:szCs w:val="20"/>
        </w:rPr>
        <w:t>not</w:t>
      </w:r>
      <w:proofErr w:type="gramEnd"/>
      <w:r w:rsidRPr="00735795">
        <w:rPr>
          <w:rFonts w:ascii="Times New Roman" w:hAnsi="Times New Roman" w:cs="Times New Roman"/>
          <w:sz w:val="20"/>
          <w:szCs w:val="20"/>
        </w:rPr>
        <w:t xml:space="preserve"> love, I gain nothing.</w:t>
      </w:r>
    </w:p>
    <w:p w14:paraId="001E8D0D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15E605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What hypothetical experiences or situations did Paul identify that could be an occasion for boasting about one’s spiritual gifts? </w:t>
      </w:r>
    </w:p>
    <w:p w14:paraId="76260D6E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speaking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in tongues</w:t>
      </w:r>
    </w:p>
    <w:p w14:paraId="2CDE255B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prophecy – good at foretelling and/or forthtelling Truth</w:t>
      </w:r>
    </w:p>
    <w:p w14:paraId="614BD937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able to problem solve</w:t>
      </w:r>
    </w:p>
    <w:p w14:paraId="35D905EC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great knowledge</w:t>
      </w:r>
    </w:p>
    <w:p w14:paraId="61C4FAA3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faith that can “move mountains” … </w:t>
      </w:r>
    </w:p>
    <w:p w14:paraId="5CD01921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generous with your resources</w:t>
      </w:r>
    </w:p>
    <w:p w14:paraId="3660DFA1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even be a martyr</w:t>
      </w:r>
    </w:p>
    <w:p w14:paraId="29CE8DB5" w14:textId="77777777" w:rsidR="00FE74D9" w:rsidRDefault="00FE74D9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84B226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What results when I do these things with the wrong motive?</w:t>
      </w:r>
    </w:p>
    <w:p w14:paraId="0DB3380B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I only make a lot of noise … noisy gong, clanging cymbal</w:t>
      </w:r>
    </w:p>
    <w:p w14:paraId="2F79C87A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I am nothing</w:t>
      </w:r>
    </w:p>
    <w:p w14:paraId="6E0CB8EC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I gain nothing</w:t>
      </w:r>
    </w:p>
    <w:p w14:paraId="791F364F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736937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What kinds of wrong motives might we have?</w:t>
      </w:r>
    </w:p>
    <w:p w14:paraId="0F9827D8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want to get noticed by others</w:t>
      </w:r>
    </w:p>
    <w:p w14:paraId="5B3D3A2C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hope to impress people</w:t>
      </w:r>
    </w:p>
    <w:p w14:paraId="56ED865F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 w:rsidRPr="00FE74D9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something nice for </w:t>
      </w:r>
      <w:proofErr w:type="gramStart"/>
      <w:r w:rsidRPr="00FE74D9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hoping you will be nice to me</w:t>
      </w:r>
    </w:p>
    <w:p w14:paraId="7148C2ED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looks good on your resume</w:t>
      </w:r>
    </w:p>
    <w:p w14:paraId="0F6AE4D4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hope to impress God</w:t>
      </w:r>
    </w:p>
    <w:p w14:paraId="12D94DB1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864D61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Why might it be easy to use a spiritual gift without love? </w:t>
      </w:r>
    </w:p>
    <w:p w14:paraId="7C53400D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you spiritual gift may parallel some of the above natural skill sets or accomplishments</w:t>
      </w:r>
    </w:p>
    <w:p w14:paraId="20CD2D4F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gain notoriety by exercising your talent/spiritual gift</w:t>
      </w:r>
    </w:p>
    <w:p w14:paraId="7A4FE977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the success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becomes your motivation</w:t>
      </w:r>
    </w:p>
    <w:p w14:paraId="66BC7C27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are naturally selfish, want to be popular, impose awe over others</w:t>
      </w:r>
    </w:p>
    <w:p w14:paraId="69EAD9A6" w14:textId="77777777" w:rsidR="00FE74D9" w:rsidRDefault="00FE74D9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12F3FD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How can using our resources and gifts </w:t>
      </w:r>
      <w:r w:rsidRPr="00FE74D9">
        <w:rPr>
          <w:rFonts w:ascii="Times New Roman" w:hAnsi="Times New Roman" w:cs="Times New Roman"/>
          <w:i/>
          <w:iCs/>
          <w:sz w:val="24"/>
          <w:szCs w:val="24"/>
        </w:rPr>
        <w:t>without</w:t>
      </w:r>
      <w:r w:rsidRPr="00FE74D9">
        <w:rPr>
          <w:rFonts w:ascii="Times New Roman" w:hAnsi="Times New Roman" w:cs="Times New Roman"/>
          <w:sz w:val="24"/>
          <w:szCs w:val="24"/>
        </w:rPr>
        <w:t xml:space="preserve"> love </w:t>
      </w:r>
      <w:r w:rsidRPr="00FE74D9">
        <w:rPr>
          <w:rFonts w:ascii="Times New Roman" w:hAnsi="Times New Roman" w:cs="Times New Roman"/>
          <w:i/>
          <w:iCs/>
          <w:sz w:val="24"/>
          <w:szCs w:val="24"/>
        </w:rPr>
        <w:t>minimize the value</w:t>
      </w:r>
      <w:r w:rsidRPr="00FE74D9">
        <w:rPr>
          <w:rFonts w:ascii="Times New Roman" w:hAnsi="Times New Roman" w:cs="Times New Roman"/>
          <w:sz w:val="24"/>
          <w:szCs w:val="24"/>
        </w:rPr>
        <w:t xml:space="preserve"> of their expression to others … to ourselves?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FE74D9" w:rsidRPr="00FE74D9" w14:paraId="0B4F1664" w14:textId="77777777" w:rsidTr="001C5CCD">
        <w:tc>
          <w:tcPr>
            <w:tcW w:w="4428" w:type="dxa"/>
            <w:vAlign w:val="center"/>
          </w:tcPr>
          <w:p w14:paraId="44273083" w14:textId="77777777" w:rsidR="00FE74D9" w:rsidRPr="00FE74D9" w:rsidRDefault="00FE74D9" w:rsidP="00FE74D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D9">
              <w:rPr>
                <w:rFonts w:ascii="Times New Roman" w:hAnsi="Times New Roman" w:cs="Times New Roman"/>
                <w:sz w:val="24"/>
                <w:szCs w:val="24"/>
              </w:rPr>
              <w:t>To others</w:t>
            </w:r>
          </w:p>
        </w:tc>
        <w:tc>
          <w:tcPr>
            <w:tcW w:w="4428" w:type="dxa"/>
            <w:vAlign w:val="center"/>
          </w:tcPr>
          <w:p w14:paraId="2E7CF851" w14:textId="77777777" w:rsidR="00FE74D9" w:rsidRPr="00FE74D9" w:rsidRDefault="00FE74D9" w:rsidP="00FE74D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D9">
              <w:rPr>
                <w:rFonts w:ascii="Times New Roman" w:hAnsi="Times New Roman" w:cs="Times New Roman"/>
                <w:sz w:val="24"/>
                <w:szCs w:val="24"/>
              </w:rPr>
              <w:t>To ourselves</w:t>
            </w:r>
          </w:p>
        </w:tc>
      </w:tr>
      <w:tr w:rsidR="00FE74D9" w:rsidRPr="00FE74D9" w14:paraId="1AE809D5" w14:textId="77777777" w:rsidTr="001C5CCD">
        <w:tc>
          <w:tcPr>
            <w:tcW w:w="4428" w:type="dxa"/>
          </w:tcPr>
          <w:p w14:paraId="741AC16F" w14:textId="77777777" w:rsidR="00FE74D9" w:rsidRPr="00FE74D9" w:rsidRDefault="00FE74D9" w:rsidP="00FE74D9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4D9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proofErr w:type="gramEnd"/>
            <w:r w:rsidRPr="00FE74D9">
              <w:rPr>
                <w:rFonts w:ascii="Times New Roman" w:hAnsi="Times New Roman" w:cs="Times New Roman"/>
                <w:sz w:val="24"/>
                <w:szCs w:val="24"/>
              </w:rPr>
              <w:t xml:space="preserve"> often sense your insensitivity</w:t>
            </w:r>
          </w:p>
          <w:p w14:paraId="417BA7A0" w14:textId="77777777" w:rsidR="00FE74D9" w:rsidRPr="00FE74D9" w:rsidRDefault="00FE74D9" w:rsidP="00FE74D9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4D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FE74D9">
              <w:rPr>
                <w:rFonts w:ascii="Times New Roman" w:hAnsi="Times New Roman" w:cs="Times New Roman"/>
                <w:sz w:val="24"/>
                <w:szCs w:val="24"/>
              </w:rPr>
              <w:t xml:space="preserve"> deed is really not appreciated</w:t>
            </w:r>
          </w:p>
          <w:p w14:paraId="3FDA78F8" w14:textId="77777777" w:rsidR="00FE74D9" w:rsidRPr="00FE74D9" w:rsidRDefault="00FE74D9" w:rsidP="00FE74D9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4D9">
              <w:rPr>
                <w:rFonts w:ascii="Times New Roman" w:hAnsi="Times New Roman" w:cs="Times New Roman"/>
                <w:sz w:val="24"/>
                <w:szCs w:val="24"/>
              </w:rPr>
              <w:t>God may not bless the gift or the deed the same</w:t>
            </w:r>
          </w:p>
        </w:tc>
        <w:tc>
          <w:tcPr>
            <w:tcW w:w="4428" w:type="dxa"/>
          </w:tcPr>
          <w:p w14:paraId="3B5FA5C0" w14:textId="77777777" w:rsidR="00FE74D9" w:rsidRPr="00FE74D9" w:rsidRDefault="00FE74D9" w:rsidP="00FE74D9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4D9">
              <w:rPr>
                <w:rFonts w:ascii="Times New Roman" w:hAnsi="Times New Roman" w:cs="Times New Roman"/>
                <w:sz w:val="24"/>
                <w:szCs w:val="24"/>
              </w:rPr>
              <w:t>God is not pleased, not impressed</w:t>
            </w:r>
          </w:p>
          <w:p w14:paraId="5F66808E" w14:textId="77777777" w:rsidR="00FE74D9" w:rsidRPr="00FE74D9" w:rsidRDefault="00FE74D9" w:rsidP="00FE74D9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4D9">
              <w:rPr>
                <w:rFonts w:ascii="Times New Roman" w:hAnsi="Times New Roman" w:cs="Times New Roman"/>
                <w:sz w:val="24"/>
                <w:szCs w:val="24"/>
              </w:rPr>
              <w:t xml:space="preserve">We do it to </w:t>
            </w:r>
            <w:r w:rsidRPr="00FE74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look</w:t>
            </w:r>
            <w:r w:rsidRPr="00FE74D9">
              <w:rPr>
                <w:rFonts w:ascii="Times New Roman" w:hAnsi="Times New Roman" w:cs="Times New Roman"/>
                <w:sz w:val="24"/>
                <w:szCs w:val="24"/>
              </w:rPr>
              <w:t xml:space="preserve"> good on the outside, when we </w:t>
            </w:r>
            <w:r w:rsidRPr="00FE74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are not</w:t>
            </w:r>
            <w:r w:rsidRPr="00FE74D9">
              <w:rPr>
                <w:rFonts w:ascii="Times New Roman" w:hAnsi="Times New Roman" w:cs="Times New Roman"/>
                <w:sz w:val="24"/>
                <w:szCs w:val="24"/>
              </w:rPr>
              <w:t xml:space="preserve"> really good on the inside</w:t>
            </w:r>
          </w:p>
          <w:p w14:paraId="7A5E9E33" w14:textId="77777777" w:rsidR="00FE74D9" w:rsidRPr="00FE74D9" w:rsidRDefault="00FE74D9" w:rsidP="00FE74D9">
            <w:pPr>
              <w:numPr>
                <w:ilvl w:val="0"/>
                <w:numId w:val="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4D9">
              <w:rPr>
                <w:rFonts w:ascii="Times New Roman" w:hAnsi="Times New Roman" w:cs="Times New Roman"/>
                <w:sz w:val="24"/>
                <w:szCs w:val="24"/>
              </w:rPr>
              <w:t>it is not Christ like</w:t>
            </w:r>
          </w:p>
        </w:tc>
      </w:tr>
    </w:tbl>
    <w:p w14:paraId="52CDFB3B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2BF1E2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The kind of love Paul is writing about here is that same love God has for us, </w:t>
      </w:r>
      <w:r w:rsidRPr="00FE74D9">
        <w:rPr>
          <w:rFonts w:ascii="Times New Roman" w:hAnsi="Times New Roman" w:cs="Times New Roman"/>
          <w:i/>
          <w:iCs/>
          <w:sz w:val="24"/>
          <w:szCs w:val="24"/>
        </w:rPr>
        <w:t>agape</w:t>
      </w:r>
      <w:r w:rsidRPr="00FE74D9">
        <w:rPr>
          <w:rFonts w:ascii="Times New Roman" w:hAnsi="Times New Roman" w:cs="Times New Roman"/>
          <w:sz w:val="24"/>
          <w:szCs w:val="24"/>
        </w:rPr>
        <w:t xml:space="preserve"> love.</w:t>
      </w:r>
    </w:p>
    <w:p w14:paraId="07EB30B7" w14:textId="77777777" w:rsidR="00FE74D9" w:rsidRPr="00FE74D9" w:rsidRDefault="00FE74D9" w:rsidP="00FE74D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Determined good will that has its object’s best interests at heart</w:t>
      </w:r>
    </w:p>
    <w:p w14:paraId="64B88624" w14:textId="77777777" w:rsidR="00FE74D9" w:rsidRPr="00FE74D9" w:rsidRDefault="00FE74D9" w:rsidP="00FE74D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Self-giving (instead of self-serving)</w:t>
      </w:r>
    </w:p>
    <w:p w14:paraId="15FEEC9F" w14:textId="77777777" w:rsidR="00FE74D9" w:rsidRPr="00FE74D9" w:rsidRDefault="00FE74D9" w:rsidP="00FE74D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Expects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nothing in return</w:t>
      </w:r>
    </w:p>
    <w:p w14:paraId="6FC8458F" w14:textId="77777777" w:rsidR="00FE74D9" w:rsidRPr="00FE74D9" w:rsidRDefault="00FE74D9" w:rsidP="00FE74D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Goes on offering itself, even when rejected</w:t>
      </w:r>
    </w:p>
    <w:p w14:paraId="712168D2" w14:textId="77777777" w:rsidR="00FE74D9" w:rsidRPr="00FE74D9" w:rsidRDefault="00FE74D9" w:rsidP="00FE74D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Acts on others’ behalf without considering their worthiness</w:t>
      </w:r>
    </w:p>
    <w:p w14:paraId="29BF3375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25CA06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How did Jesus exemplify this kind of love?</w:t>
      </w:r>
    </w:p>
    <w:p w14:paraId="6FC41CB2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died on the cross for our sins … “while we were  yet sinners”</w:t>
      </w:r>
    </w:p>
    <w:p w14:paraId="518DD4AB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pursues unbelievers … mercifully forgives even the vilest of sinners</w:t>
      </w:r>
    </w:p>
    <w:p w14:paraId="492495A3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even when rejected, continues to offer salvation</w:t>
      </w:r>
    </w:p>
    <w:p w14:paraId="0FEA169A" w14:textId="512FD3BC" w:rsidR="009D5A8E" w:rsidRDefault="00FE74D9" w:rsidP="00261773">
      <w:pPr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even though we are unworthy, we receive blessings – Mt </w:t>
      </w:r>
      <w:smartTag w:uri="urn:schemas-microsoft-com:office:smarttags" w:element="time">
        <w:smartTagPr>
          <w:attr w:name="Minute" w:val="45"/>
          <w:attr w:name="Hour" w:val="17"/>
        </w:smartTagPr>
        <w:r w:rsidRPr="00FE74D9">
          <w:rPr>
            <w:rFonts w:ascii="Times New Roman" w:hAnsi="Times New Roman" w:cs="Times New Roman"/>
            <w:sz w:val="24"/>
            <w:szCs w:val="24"/>
          </w:rPr>
          <w:t>5:45</w:t>
        </w:r>
      </w:smartTag>
      <w:r w:rsidRPr="00FE74D9">
        <w:rPr>
          <w:rFonts w:ascii="Times New Roman" w:hAnsi="Times New Roman" w:cs="Times New Roman"/>
          <w:sz w:val="24"/>
          <w:szCs w:val="24"/>
        </w:rPr>
        <w:t xml:space="preserve"> (KJV)  </w:t>
      </w:r>
      <w:r w:rsidRPr="00FE74D9">
        <w:rPr>
          <w:rFonts w:ascii="Times New Roman" w:hAnsi="Times New Roman" w:cs="Times New Roman"/>
          <w:i/>
          <w:sz w:val="24"/>
          <w:szCs w:val="24"/>
        </w:rPr>
        <w:t xml:space="preserve">for he maketh his sun to rise on the evil and on the good, and </w:t>
      </w:r>
      <w:proofErr w:type="spellStart"/>
      <w:r w:rsidRPr="00FE74D9">
        <w:rPr>
          <w:rFonts w:ascii="Times New Roman" w:hAnsi="Times New Roman" w:cs="Times New Roman"/>
          <w:i/>
          <w:sz w:val="24"/>
          <w:szCs w:val="24"/>
        </w:rPr>
        <w:t>sendeth</w:t>
      </w:r>
      <w:proofErr w:type="spellEnd"/>
      <w:r w:rsidRPr="00FE74D9">
        <w:rPr>
          <w:rFonts w:ascii="Times New Roman" w:hAnsi="Times New Roman" w:cs="Times New Roman"/>
          <w:i/>
          <w:sz w:val="24"/>
          <w:szCs w:val="24"/>
        </w:rPr>
        <w:t xml:space="preserve"> rain on the just and on the unjust. </w:t>
      </w:r>
    </w:p>
    <w:p w14:paraId="0C980DB7" w14:textId="77777777" w:rsidR="00735795" w:rsidRPr="00735795" w:rsidRDefault="00735795" w:rsidP="00735795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92F9494" w14:textId="77777777" w:rsidR="00735795" w:rsidRDefault="00735795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F12632" w14:textId="77777777" w:rsidR="00735795" w:rsidRDefault="00735795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F9E521" w14:textId="77777777" w:rsidR="00735795" w:rsidRDefault="00735795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6F30B" w14:textId="77777777" w:rsidR="00735795" w:rsidRDefault="00735795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B8B447" w14:textId="77777777" w:rsidR="00735795" w:rsidRDefault="00735795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A54F4" w14:textId="77777777" w:rsidR="00735795" w:rsidRDefault="00735795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1D7DB" w14:textId="74E8CF6C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FE74D9">
        <w:rPr>
          <w:rFonts w:ascii="Times New Roman" w:hAnsi="Times New Roman" w:cs="Times New Roman"/>
          <w:sz w:val="24"/>
          <w:szCs w:val="24"/>
        </w:rPr>
        <w:t xml:space="preserve"> Love Reflects Christ</w:t>
      </w:r>
    </w:p>
    <w:p w14:paraId="0472B219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270BC6" w14:textId="53BE3409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 for</w:t>
      </w:r>
      <w:r w:rsidR="00FE74D9">
        <w:rPr>
          <w:rFonts w:ascii="Times New Roman" w:hAnsi="Times New Roman" w:cs="Times New Roman"/>
          <w:sz w:val="24"/>
          <w:szCs w:val="24"/>
        </w:rPr>
        <w:t xml:space="preserve"> how love reflects Christ’s character.</w:t>
      </w:r>
    </w:p>
    <w:p w14:paraId="57FB8897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343F51" w14:textId="77777777" w:rsidR="00FE74D9" w:rsidRPr="00FE74D9" w:rsidRDefault="00FE74D9" w:rsidP="00FE74D9">
      <w:pPr>
        <w:spacing w:after="0" w:line="278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FE74D9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1 Corinthians 13:4-7 (NIV)   Love is patient, love is kind. It does not envy, it does not boast, it is not proud. 5  It is not rude, it is not self-seeking, it is not easily angered, it keeps no record of wrongs. 6  Love does not delight in evil but rejoices with the truth. 7  It always protects, always trusts, always hopes, always perseveres.</w:t>
      </w:r>
    </w:p>
    <w:p w14:paraId="67B3E4A4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05F55D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What do you see that love is </w:t>
      </w:r>
      <w:r w:rsidRPr="00FE74D9">
        <w:rPr>
          <w:rFonts w:ascii="Times New Roman" w:hAnsi="Times New Roman" w:cs="Times New Roman"/>
          <w:i/>
          <w:iCs/>
          <w:sz w:val="24"/>
          <w:szCs w:val="24"/>
        </w:rPr>
        <w:t>not</w:t>
      </w:r>
      <w:r w:rsidRPr="00FE74D9">
        <w:rPr>
          <w:rFonts w:ascii="Times New Roman" w:hAnsi="Times New Roman" w:cs="Times New Roman"/>
          <w:sz w:val="24"/>
          <w:szCs w:val="24"/>
        </w:rPr>
        <w:t xml:space="preserve"> or does </w:t>
      </w:r>
      <w:r w:rsidRPr="00FE74D9">
        <w:rPr>
          <w:rFonts w:ascii="Times New Roman" w:hAnsi="Times New Roman" w:cs="Times New Roman"/>
          <w:i/>
          <w:iCs/>
          <w:sz w:val="24"/>
          <w:szCs w:val="24"/>
        </w:rPr>
        <w:t>not do</w:t>
      </w:r>
      <w:r w:rsidRPr="00FE74D9">
        <w:rPr>
          <w:rFonts w:ascii="Times New Roman" w:hAnsi="Times New Roman" w:cs="Times New Roman"/>
          <w:sz w:val="24"/>
          <w:szCs w:val="24"/>
        </w:rPr>
        <w:t>?</w:t>
      </w:r>
    </w:p>
    <w:p w14:paraId="49CC5EAE" w14:textId="77777777" w:rsid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  <w:sectPr w:rsidR="00FE74D9" w:rsidSect="00FE74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A2DC76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does not envy</w:t>
      </w:r>
    </w:p>
    <w:p w14:paraId="01F04F19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does not boast</w:t>
      </w:r>
    </w:p>
    <w:p w14:paraId="7B171658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is not proud</w:t>
      </w:r>
    </w:p>
    <w:p w14:paraId="3FC12AE0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is not rude</w:t>
      </w:r>
    </w:p>
    <w:p w14:paraId="7096BC59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is not self-seeking</w:t>
      </w:r>
    </w:p>
    <w:p w14:paraId="61C48E87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not easily angered</w:t>
      </w:r>
    </w:p>
    <w:p w14:paraId="4C9CB5F9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keeps no record of wrongs</w:t>
      </w:r>
    </w:p>
    <w:p w14:paraId="32FDDEA2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does not delight in evil</w:t>
      </w:r>
    </w:p>
    <w:p w14:paraId="40592688" w14:textId="77777777" w:rsid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  <w:sectPr w:rsidR="00FE74D9" w:rsidSect="00FE74D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052CA23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218007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Why are these things </w:t>
      </w:r>
      <w:r w:rsidRPr="00FE74D9">
        <w:rPr>
          <w:rFonts w:ascii="Times New Roman" w:hAnsi="Times New Roman" w:cs="Times New Roman"/>
          <w:i/>
          <w:iCs/>
          <w:sz w:val="24"/>
          <w:szCs w:val="24"/>
        </w:rPr>
        <w:t>difficult</w:t>
      </w:r>
      <w:r w:rsidRPr="00FE74D9">
        <w:rPr>
          <w:rFonts w:ascii="Times New Roman" w:hAnsi="Times New Roman" w:cs="Times New Roman"/>
          <w:sz w:val="24"/>
          <w:szCs w:val="24"/>
        </w:rPr>
        <w:t xml:space="preserve"> </w:t>
      </w:r>
      <w:r w:rsidRPr="00FE74D9">
        <w:rPr>
          <w:rFonts w:ascii="Times New Roman" w:hAnsi="Times New Roman" w:cs="Times New Roman"/>
          <w:b/>
          <w:sz w:val="24"/>
          <w:szCs w:val="24"/>
        </w:rPr>
        <w:t>not</w:t>
      </w:r>
      <w:r w:rsidRPr="00FE74D9">
        <w:rPr>
          <w:rFonts w:ascii="Times New Roman" w:hAnsi="Times New Roman" w:cs="Times New Roman"/>
          <w:sz w:val="24"/>
          <w:szCs w:val="24"/>
        </w:rPr>
        <w:t xml:space="preserve"> to do … or we could say </w:t>
      </w:r>
      <w:r w:rsidRPr="00FE74D9">
        <w:rPr>
          <w:rFonts w:ascii="Times New Roman" w:hAnsi="Times New Roman" w:cs="Times New Roman"/>
          <w:i/>
          <w:iCs/>
          <w:sz w:val="24"/>
          <w:szCs w:val="24"/>
        </w:rPr>
        <w:t>too easy</w:t>
      </w:r>
      <w:r w:rsidRPr="00FE74D9">
        <w:rPr>
          <w:rFonts w:ascii="Times New Roman" w:hAnsi="Times New Roman" w:cs="Times New Roman"/>
          <w:sz w:val="24"/>
          <w:szCs w:val="24"/>
        </w:rPr>
        <w:t xml:space="preserve"> to </w:t>
      </w:r>
      <w:r w:rsidRPr="00FE74D9">
        <w:rPr>
          <w:rFonts w:ascii="Times New Roman" w:hAnsi="Times New Roman" w:cs="Times New Roman"/>
          <w:b/>
          <w:sz w:val="24"/>
          <w:szCs w:val="24"/>
        </w:rPr>
        <w:t>do</w:t>
      </w:r>
      <w:r w:rsidRPr="00FE74D9">
        <w:rPr>
          <w:rFonts w:ascii="Times New Roman" w:hAnsi="Times New Roman" w:cs="Times New Roman"/>
          <w:sz w:val="24"/>
          <w:szCs w:val="24"/>
        </w:rPr>
        <w:t>?</w:t>
      </w:r>
    </w:p>
    <w:p w14:paraId="073941D2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tend to look out for </w:t>
      </w:r>
      <w:proofErr w:type="spellStart"/>
      <w:r w:rsidRPr="00FE74D9">
        <w:rPr>
          <w:rFonts w:ascii="Times New Roman" w:hAnsi="Times New Roman" w:cs="Times New Roman"/>
          <w:sz w:val="24"/>
          <w:szCs w:val="24"/>
        </w:rPr>
        <w:t>self first</w:t>
      </w:r>
      <w:proofErr w:type="spellEnd"/>
    </w:p>
    <w:p w14:paraId="3A9ECE63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want to make ourselves look good </w:t>
      </w:r>
    </w:p>
    <w:p w14:paraId="79606F2C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we do so by boasting, by “tooting your own horn”</w:t>
      </w:r>
    </w:p>
    <w:p w14:paraId="0395E891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we also do so by putting down others … hoping we look good when we make someone else look bad</w:t>
      </w:r>
    </w:p>
    <w:p w14:paraId="2907C6A3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we keep track of all the bad things someone has done to us so that when we get in an argument/debate/discussion we can bring up these points and “zing ‘</w:t>
      </w:r>
      <w:proofErr w:type="spellStart"/>
      <w:r w:rsidRPr="00FE74D9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FE74D9">
        <w:rPr>
          <w:rFonts w:ascii="Times New Roman" w:hAnsi="Times New Roman" w:cs="Times New Roman"/>
          <w:sz w:val="24"/>
          <w:szCs w:val="24"/>
        </w:rPr>
        <w:t>”</w:t>
      </w:r>
    </w:p>
    <w:p w14:paraId="040E7C6B" w14:textId="77777777" w:rsidR="00FE74D9" w:rsidRDefault="00FE74D9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A80B6C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What words does Paul use to describe what love </w:t>
      </w:r>
      <w:r w:rsidRPr="00FE74D9">
        <w:rPr>
          <w:rFonts w:ascii="Times New Roman" w:hAnsi="Times New Roman" w:cs="Times New Roman"/>
          <w:sz w:val="24"/>
          <w:szCs w:val="24"/>
          <w:u w:val="single"/>
        </w:rPr>
        <w:t>is</w:t>
      </w:r>
      <w:r w:rsidRPr="00FE74D9">
        <w:rPr>
          <w:rFonts w:ascii="Times New Roman" w:hAnsi="Times New Roman" w:cs="Times New Roman"/>
          <w:sz w:val="24"/>
          <w:szCs w:val="24"/>
        </w:rPr>
        <w:t xml:space="preserve"> or </w:t>
      </w:r>
      <w:r w:rsidRPr="00FE74D9">
        <w:rPr>
          <w:rFonts w:ascii="Times New Roman" w:hAnsi="Times New Roman" w:cs="Times New Roman"/>
          <w:sz w:val="24"/>
          <w:szCs w:val="24"/>
          <w:u w:val="single"/>
        </w:rPr>
        <w:t>does</w:t>
      </w:r>
      <w:r w:rsidRPr="00FE74D9">
        <w:rPr>
          <w:rFonts w:ascii="Times New Roman" w:hAnsi="Times New Roman" w:cs="Times New Roman"/>
          <w:sz w:val="24"/>
          <w:szCs w:val="24"/>
        </w:rPr>
        <w:t>?</w:t>
      </w:r>
    </w:p>
    <w:p w14:paraId="23CAE71B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patient</w:t>
      </w:r>
    </w:p>
    <w:p w14:paraId="3A10CB7A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kind</w:t>
      </w:r>
      <w:proofErr w:type="gramEnd"/>
    </w:p>
    <w:p w14:paraId="315AEAE7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rejoices with the truth</w:t>
      </w:r>
    </w:p>
    <w:p w14:paraId="07F262C2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always protects</w:t>
      </w:r>
    </w:p>
    <w:p w14:paraId="78C360D9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always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74D9">
        <w:rPr>
          <w:rFonts w:ascii="Times New Roman" w:hAnsi="Times New Roman" w:cs="Times New Roman"/>
          <w:sz w:val="24"/>
          <w:szCs w:val="24"/>
        </w:rPr>
        <w:t>trusts</w:t>
      </w:r>
      <w:proofErr w:type="gramEnd"/>
    </w:p>
    <w:p w14:paraId="7A6763C2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always hopes</w:t>
      </w:r>
    </w:p>
    <w:p w14:paraId="6B6AFE4A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always perseveres</w:t>
      </w:r>
    </w:p>
    <w:p w14:paraId="02AA3D9F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A9D0E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How will agape love as we’ve defined it be </w:t>
      </w:r>
      <w:r w:rsidRPr="00FE74D9">
        <w:rPr>
          <w:rFonts w:ascii="Times New Roman" w:hAnsi="Times New Roman" w:cs="Times New Roman"/>
          <w:i/>
          <w:iCs/>
          <w:sz w:val="24"/>
          <w:szCs w:val="24"/>
        </w:rPr>
        <w:t>demonstrated</w:t>
      </w:r>
      <w:r w:rsidRPr="00FE74D9">
        <w:rPr>
          <w:rFonts w:ascii="Times New Roman" w:hAnsi="Times New Roman" w:cs="Times New Roman"/>
          <w:sz w:val="24"/>
          <w:szCs w:val="24"/>
        </w:rPr>
        <w:t xml:space="preserve"> in some of these contexts?</w:t>
      </w:r>
    </w:p>
    <w:p w14:paraId="2A3806F2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patient with a child, teenager, spouse … even though they don’t deserve it</w:t>
      </w:r>
    </w:p>
    <w:p w14:paraId="426F28C3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kindness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expressed by doing nice things for people without expecting reciprocity</w:t>
      </w:r>
    </w:p>
    <w:p w14:paraId="3D7B992E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continue to be kind to an ornery neighbor, even when that kindness is rejected</w:t>
      </w:r>
    </w:p>
    <w:p w14:paraId="49B05978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repeatedly express your belief that good things will happen in your child’s life … even when they are discouraged or lacking self esteem</w:t>
      </w:r>
    </w:p>
    <w:p w14:paraId="7527E524" w14:textId="77777777" w:rsid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faithfully praying for an unsaved and rebellious loved one</w:t>
      </w:r>
    </w:p>
    <w:p w14:paraId="2D0E8F9B" w14:textId="3D620A0A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driving a car full of noisy children to VBS</w:t>
      </w:r>
    </w:p>
    <w:p w14:paraId="1B3BA894" w14:textId="77777777" w:rsidR="00FE74D9" w:rsidRDefault="00FE74D9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5126CF" w14:textId="77777777" w:rsidR="00FE74D9" w:rsidRDefault="00FE74D9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A2341" w14:textId="77777777" w:rsidR="00FE74D9" w:rsidRDefault="00FE74D9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588D09" w14:textId="77777777" w:rsidR="00FE74D9" w:rsidRDefault="00FE74D9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E8BBD2" w14:textId="77777777" w:rsidR="00735795" w:rsidRDefault="00735795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5754F8" w14:textId="23214B75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FE74D9">
        <w:rPr>
          <w:rFonts w:ascii="Times New Roman" w:hAnsi="Times New Roman" w:cs="Times New Roman"/>
          <w:sz w:val="24"/>
          <w:szCs w:val="24"/>
        </w:rPr>
        <w:t xml:space="preserve"> Love Does Not Diminish or Fade</w:t>
      </w:r>
    </w:p>
    <w:p w14:paraId="6063B5CA" w14:textId="77777777" w:rsidR="00261773" w:rsidRDefault="00261773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593C3F" w14:textId="77777777" w:rsidR="00FE74D9" w:rsidRPr="00FE74D9" w:rsidRDefault="00FE74D9" w:rsidP="00FE74D9">
      <w:pPr>
        <w:spacing w:after="0" w:line="278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E74D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Listen </w:t>
      </w:r>
      <w:proofErr w:type="gramStart"/>
      <w:r w:rsidRPr="00FE74D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for</w:t>
      </w:r>
      <w:proofErr w:type="gramEnd"/>
      <w:r w:rsidRPr="00FE74D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FE74D9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spiritual gifts</w:t>
      </w:r>
      <w:r w:rsidRPr="00FE74D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that will become obsolete.</w:t>
      </w:r>
    </w:p>
    <w:p w14:paraId="6D68FC59" w14:textId="77777777" w:rsidR="00FE74D9" w:rsidRPr="00FE74D9" w:rsidRDefault="00FE74D9" w:rsidP="00FE74D9">
      <w:pPr>
        <w:spacing w:after="0" w:line="278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6FA5DCC3" w14:textId="77777777" w:rsidR="00FE74D9" w:rsidRPr="00FE74D9" w:rsidRDefault="00FE74D9" w:rsidP="00FE74D9">
      <w:pPr>
        <w:spacing w:after="0" w:line="278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FE74D9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1 Corinthians 13:8-13 (NIV)   Love never fails. But where there are prophecies, they will cease; where there are tongues, they will be stilled; where there is knowledge, it will pass away. 9  For we know in part and we prophesy in part, 10  but when perfection comes, the imperfect disappears. 11  When I was a child, I talked like a child, I thought like a child, I reasoned like a child. When I became a man, I put childish ways behind me. 12  Now we see but a poor reflection as in a mirror; then we shall see face to face. Now I know in part; then I shall know fully, even as I am fully known.13  And now these three remain: faith, hope and love. But the greatest of these is love.</w:t>
      </w:r>
    </w:p>
    <w:p w14:paraId="35FEBF7C" w14:textId="77777777" w:rsidR="009D5A8E" w:rsidRDefault="009D5A8E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77E058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What gifts are listed that will cease to exist or become obsolete?</w:t>
      </w:r>
    </w:p>
    <w:p w14:paraId="2FE650B5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prophecies</w:t>
      </w:r>
    </w:p>
    <w:p w14:paraId="31B30732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tongues</w:t>
      </w:r>
    </w:p>
    <w:p w14:paraId="3C27E208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knowledge/wisdom</w:t>
      </w:r>
    </w:p>
    <w:p w14:paraId="611710B7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E92514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Why won’t prophecy, knowledge, and tongues be necessary when Jesus returns? </w:t>
      </w:r>
    </w:p>
    <w:p w14:paraId="27405FFC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won’t need to know the future</w:t>
      </w:r>
    </w:p>
    <w:p w14:paraId="6BAF19B7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we won’t need to be given additional Truth</w:t>
      </w:r>
    </w:p>
    <w:p w14:paraId="377A7326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4D9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FE74D9">
        <w:rPr>
          <w:rFonts w:ascii="Times New Roman" w:hAnsi="Times New Roman" w:cs="Times New Roman"/>
          <w:sz w:val="24"/>
          <w:szCs w:val="24"/>
        </w:rPr>
        <w:t xml:space="preserve"> need to express Truth in other languages</w:t>
      </w:r>
    </w:p>
    <w:p w14:paraId="6FA04168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FA335B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How do these verses affirm that love (charity) is permanent, perfect, and preeminent? </w:t>
      </w:r>
    </w:p>
    <w:p w14:paraId="26911E93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most of the spiritual gifts mentioned are of no consequence in eternity</w:t>
      </w:r>
    </w:p>
    <w:p w14:paraId="284EB243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there is no reason for some of them beyond this life</w:t>
      </w:r>
    </w:p>
    <w:p w14:paraId="6E198B67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contrast that with the agape love Jesus demonstrated</w:t>
      </w:r>
    </w:p>
    <w:p w14:paraId="6505F12A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01D71D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Why do you think Paul would say,  “Love never fails”?</w:t>
      </w:r>
    </w:p>
    <w:p w14:paraId="51A63ADE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God </w:t>
      </w:r>
      <w:r w:rsidRPr="00FE74D9">
        <w:rPr>
          <w:rFonts w:ascii="Times New Roman" w:hAnsi="Times New Roman" w:cs="Times New Roman"/>
          <w:i/>
          <w:iCs/>
          <w:sz w:val="24"/>
          <w:szCs w:val="24"/>
        </w:rPr>
        <w:t>is</w:t>
      </w:r>
      <w:r w:rsidRPr="00FE74D9">
        <w:rPr>
          <w:rFonts w:ascii="Times New Roman" w:hAnsi="Times New Roman" w:cs="Times New Roman"/>
          <w:sz w:val="24"/>
          <w:szCs w:val="24"/>
        </w:rPr>
        <w:t xml:space="preserve"> love and He is eternal</w:t>
      </w:r>
    </w:p>
    <w:p w14:paraId="712D2D7D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even though we won’t need prophecies and we will no longer need the gifts of the Spirit, we will still experience love </w:t>
      </w:r>
      <w:r w:rsidRPr="00FE74D9">
        <w:rPr>
          <w:rFonts w:ascii="Times New Roman" w:hAnsi="Times New Roman" w:cs="Times New Roman"/>
          <w:i/>
          <w:iCs/>
          <w:sz w:val="24"/>
          <w:szCs w:val="24"/>
          <w:u w:val="single"/>
        </w:rPr>
        <w:t>from</w:t>
      </w:r>
      <w:r w:rsidRPr="00FE74D9">
        <w:rPr>
          <w:rFonts w:ascii="Times New Roman" w:hAnsi="Times New Roman" w:cs="Times New Roman"/>
          <w:sz w:val="24"/>
          <w:szCs w:val="24"/>
        </w:rPr>
        <w:t xml:space="preserve"> God and have love </w:t>
      </w:r>
      <w:r w:rsidRPr="00FE74D9">
        <w:rPr>
          <w:rFonts w:ascii="Times New Roman" w:hAnsi="Times New Roman" w:cs="Times New Roman"/>
          <w:i/>
          <w:iCs/>
          <w:sz w:val="24"/>
          <w:szCs w:val="24"/>
          <w:u w:val="single"/>
        </w:rPr>
        <w:t>for</w:t>
      </w:r>
      <w:r w:rsidRPr="00FE74D9">
        <w:rPr>
          <w:rFonts w:ascii="Times New Roman" w:hAnsi="Times New Roman" w:cs="Times New Roman"/>
          <w:sz w:val="24"/>
          <w:szCs w:val="24"/>
        </w:rPr>
        <w:t xml:space="preserve"> God</w:t>
      </w:r>
    </w:p>
    <w:p w14:paraId="6D370241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E5C8A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Why is love the greatest of these three—faith, hope, and love?</w:t>
      </w:r>
    </w:p>
    <w:p w14:paraId="29110DC0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no need for faith when Christ returns</w:t>
      </w:r>
    </w:p>
    <w:p w14:paraId="0E493CB8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>our hopes will be realized</w:t>
      </w:r>
    </w:p>
    <w:p w14:paraId="2AAB1AA3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we still have the feelings and motivation to love God </w:t>
      </w:r>
    </w:p>
    <w:p w14:paraId="0129B71C" w14:textId="77777777" w:rsidR="00FE74D9" w:rsidRPr="00FE74D9" w:rsidRDefault="00FE74D9" w:rsidP="00FE74D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we will worship (declare the worth) of God and His love for us throughout eternity </w:t>
      </w:r>
    </w:p>
    <w:p w14:paraId="3862631F" w14:textId="77777777" w:rsidR="00FE74D9" w:rsidRPr="00FE74D9" w:rsidRDefault="00FE74D9" w:rsidP="00FE7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4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DC59D" w14:textId="77777777" w:rsidR="00FE74D9" w:rsidRDefault="00FE74D9" w:rsidP="002617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4C168" w14:textId="77777777" w:rsidR="009D5A8E" w:rsidRDefault="00811075" w:rsidP="00261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D3A14" wp14:editId="3AAED0EF">
                <wp:simplePos x="0" y="0"/>
                <wp:positionH relativeFrom="column">
                  <wp:posOffset>1287323</wp:posOffset>
                </wp:positionH>
                <wp:positionV relativeFrom="page">
                  <wp:posOffset>8499856</wp:posOffset>
                </wp:positionV>
                <wp:extent cx="3159760" cy="467995"/>
                <wp:effectExtent l="0" t="19050" r="40640" b="4635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760" cy="467995"/>
                        </a:xfrm>
                        <a:custGeom>
                          <a:avLst/>
                          <a:gdLst>
                            <a:gd name="csX0" fmla="*/ 0 w 3159760"/>
                            <a:gd name="csY0" fmla="*/ 0 h 467995"/>
                            <a:gd name="csX1" fmla="*/ 663550 w 3159760"/>
                            <a:gd name="csY1" fmla="*/ 0 h 467995"/>
                            <a:gd name="csX2" fmla="*/ 1232306 w 3159760"/>
                            <a:gd name="csY2" fmla="*/ 0 h 467995"/>
                            <a:gd name="csX3" fmla="*/ 1769466 w 3159760"/>
                            <a:gd name="csY3" fmla="*/ 0 h 467995"/>
                            <a:gd name="csX4" fmla="*/ 2306625 w 3159760"/>
                            <a:gd name="csY4" fmla="*/ 0 h 467995"/>
                            <a:gd name="csX5" fmla="*/ 3159760 w 3159760"/>
                            <a:gd name="csY5" fmla="*/ 0 h 467995"/>
                            <a:gd name="csX6" fmla="*/ 3159760 w 3159760"/>
                            <a:gd name="csY6" fmla="*/ 467995 h 467995"/>
                            <a:gd name="csX7" fmla="*/ 2527808 w 3159760"/>
                            <a:gd name="csY7" fmla="*/ 467995 h 467995"/>
                            <a:gd name="csX8" fmla="*/ 1959051 w 3159760"/>
                            <a:gd name="csY8" fmla="*/ 467995 h 467995"/>
                            <a:gd name="csX9" fmla="*/ 1390294 w 3159760"/>
                            <a:gd name="csY9" fmla="*/ 467995 h 467995"/>
                            <a:gd name="csX10" fmla="*/ 726745 w 3159760"/>
                            <a:gd name="csY10" fmla="*/ 467995 h 467995"/>
                            <a:gd name="csX11" fmla="*/ 0 w 3159760"/>
                            <a:gd name="csY11" fmla="*/ 467995 h 467995"/>
                            <a:gd name="csX12" fmla="*/ 0 w 3159760"/>
                            <a:gd name="csY12" fmla="*/ 0 h 4679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3159760" h="467995" fill="none" extrusionOk="0">
                              <a:moveTo>
                                <a:pt x="0" y="0"/>
                              </a:moveTo>
                              <a:cubicBezTo>
                                <a:pt x="322514" y="-6833"/>
                                <a:pt x="370648" y="27986"/>
                                <a:pt x="663550" y="0"/>
                              </a:cubicBezTo>
                              <a:cubicBezTo>
                                <a:pt x="956452" y="-27986"/>
                                <a:pt x="1011956" y="6969"/>
                                <a:pt x="1232306" y="0"/>
                              </a:cubicBezTo>
                              <a:cubicBezTo>
                                <a:pt x="1452656" y="-6969"/>
                                <a:pt x="1552103" y="22010"/>
                                <a:pt x="1769466" y="0"/>
                              </a:cubicBezTo>
                              <a:cubicBezTo>
                                <a:pt x="1986829" y="-22010"/>
                                <a:pt x="2042047" y="17930"/>
                                <a:pt x="2306625" y="0"/>
                              </a:cubicBezTo>
                              <a:cubicBezTo>
                                <a:pt x="2571203" y="-17930"/>
                                <a:pt x="2871771" y="32514"/>
                                <a:pt x="3159760" y="0"/>
                              </a:cubicBezTo>
                              <a:cubicBezTo>
                                <a:pt x="3182754" y="197208"/>
                                <a:pt x="3142196" y="351237"/>
                                <a:pt x="3159760" y="467995"/>
                              </a:cubicBezTo>
                              <a:cubicBezTo>
                                <a:pt x="2930987" y="439591"/>
                                <a:pt x="2815367" y="496768"/>
                                <a:pt x="2527808" y="467995"/>
                              </a:cubicBezTo>
                              <a:cubicBezTo>
                                <a:pt x="2240249" y="439222"/>
                                <a:pt x="2204251" y="443180"/>
                                <a:pt x="1959051" y="467995"/>
                              </a:cubicBezTo>
                              <a:cubicBezTo>
                                <a:pt x="1713852" y="492810"/>
                                <a:pt x="1560661" y="449000"/>
                                <a:pt x="1390294" y="467995"/>
                              </a:cubicBezTo>
                              <a:cubicBezTo>
                                <a:pt x="1219927" y="486990"/>
                                <a:pt x="1032966" y="470419"/>
                                <a:pt x="726745" y="467995"/>
                              </a:cubicBezTo>
                              <a:cubicBezTo>
                                <a:pt x="420524" y="465571"/>
                                <a:pt x="203364" y="436546"/>
                                <a:pt x="0" y="467995"/>
                              </a:cubicBezTo>
                              <a:cubicBezTo>
                                <a:pt x="6448" y="283525"/>
                                <a:pt x="22840" y="139890"/>
                                <a:pt x="0" y="0"/>
                              </a:cubicBezTo>
                              <a:close/>
                            </a:path>
                            <a:path w="3159760" h="467995" stroke="0" extrusionOk="0">
                              <a:moveTo>
                                <a:pt x="0" y="0"/>
                              </a:moveTo>
                              <a:cubicBezTo>
                                <a:pt x="111830" y="7693"/>
                                <a:pt x="348330" y="13578"/>
                                <a:pt x="537159" y="0"/>
                              </a:cubicBezTo>
                              <a:cubicBezTo>
                                <a:pt x="725988" y="-13578"/>
                                <a:pt x="921957" y="4425"/>
                                <a:pt x="1074318" y="0"/>
                              </a:cubicBezTo>
                              <a:cubicBezTo>
                                <a:pt x="1226679" y="-4425"/>
                                <a:pt x="1382901" y="-19190"/>
                                <a:pt x="1674673" y="0"/>
                              </a:cubicBezTo>
                              <a:cubicBezTo>
                                <a:pt x="1966445" y="19190"/>
                                <a:pt x="2008936" y="18445"/>
                                <a:pt x="2243430" y="0"/>
                              </a:cubicBezTo>
                              <a:cubicBezTo>
                                <a:pt x="2477924" y="-18445"/>
                                <a:pt x="2831574" y="-25272"/>
                                <a:pt x="3159760" y="0"/>
                              </a:cubicBezTo>
                              <a:cubicBezTo>
                                <a:pt x="3164551" y="154122"/>
                                <a:pt x="3154452" y="300529"/>
                                <a:pt x="3159760" y="467995"/>
                              </a:cubicBezTo>
                              <a:cubicBezTo>
                                <a:pt x="2980228" y="455842"/>
                                <a:pt x="2821581" y="460153"/>
                                <a:pt x="2559406" y="467995"/>
                              </a:cubicBezTo>
                              <a:cubicBezTo>
                                <a:pt x="2297231" y="475837"/>
                                <a:pt x="2006914" y="482662"/>
                                <a:pt x="1864258" y="467995"/>
                              </a:cubicBezTo>
                              <a:cubicBezTo>
                                <a:pt x="1721602" y="453328"/>
                                <a:pt x="1422425" y="468495"/>
                                <a:pt x="1263904" y="467995"/>
                              </a:cubicBezTo>
                              <a:cubicBezTo>
                                <a:pt x="1105383" y="467495"/>
                                <a:pt x="709987" y="450866"/>
                                <a:pt x="568757" y="467995"/>
                              </a:cubicBezTo>
                              <a:cubicBezTo>
                                <a:pt x="427527" y="485124"/>
                                <a:pt x="249605" y="495529"/>
                                <a:pt x="0" y="467995"/>
                              </a:cubicBezTo>
                              <a:cubicBezTo>
                                <a:pt x="-14475" y="272707"/>
                                <a:pt x="17346" y="978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104830288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6B434A8" w14:textId="77777777" w:rsidR="00811075" w:rsidRPr="00811075" w:rsidRDefault="00811075" w:rsidP="008110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10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Use the last page as a handout so your learners can take home the application points of this week’s lesson.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3A14" id="Text Box 4" o:spid="_x0000_s1027" type="#_x0000_t202" style="position:absolute;margin-left:101.35pt;margin-top:669.3pt;width:248.8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" fillcolor="white [3201]" strokeweight=".5pt">
                <v:stroke dashstyle="3 1"/>
                <v:textbox>
                  <w:txbxContent>
                    <w:p w14:paraId="56B434A8" w14:textId="77777777" w:rsidR="00811075" w:rsidRPr="00811075" w:rsidRDefault="00811075" w:rsidP="0081107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10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Use the last page as a handout so your learners can take home the application points of this week’s lesson.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D5A8E">
        <w:rPr>
          <w:rFonts w:ascii="Times New Roman" w:hAnsi="Times New Roman" w:cs="Times New Roman"/>
          <w:sz w:val="24"/>
          <w:szCs w:val="24"/>
        </w:rPr>
        <w:br w:type="page"/>
      </w:r>
    </w:p>
    <w:p w14:paraId="167C5F97" w14:textId="4B711148" w:rsidR="009D5A8E" w:rsidRDefault="00B95A8A" w:rsidP="00261773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DC470FA" wp14:editId="6F087EE0">
            <wp:simplePos x="0" y="0"/>
            <wp:positionH relativeFrom="column">
              <wp:posOffset>5544820</wp:posOffset>
            </wp:positionH>
            <wp:positionV relativeFrom="page">
              <wp:posOffset>321868</wp:posOffset>
            </wp:positionV>
            <wp:extent cx="799465" cy="1111885"/>
            <wp:effectExtent l="0" t="0" r="635" b="0"/>
            <wp:wrapSquare wrapText="bothSides"/>
            <wp:docPr id="635122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223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9465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A8E">
        <w:rPr>
          <w:rFonts w:ascii="Comic Sans MS" w:hAnsi="Comic Sans MS" w:cs="Times New Roman"/>
          <w:sz w:val="28"/>
          <w:szCs w:val="28"/>
        </w:rPr>
        <w:t>Application</w:t>
      </w:r>
    </w:p>
    <w:p w14:paraId="2A0D0414" w14:textId="77777777" w:rsidR="00FE74D9" w:rsidRPr="00FE74D9" w:rsidRDefault="00FE74D9" w:rsidP="00FE74D9">
      <w:pPr>
        <w:spacing w:after="0"/>
        <w:rPr>
          <w:rFonts w:ascii="Comic Sans MS" w:hAnsi="Comic Sans MS" w:cs="Times New Roman"/>
          <w:sz w:val="24"/>
          <w:szCs w:val="24"/>
        </w:rPr>
      </w:pPr>
      <w:r w:rsidRPr="00FE74D9">
        <w:rPr>
          <w:rFonts w:ascii="Comic Sans MS" w:hAnsi="Comic Sans MS" w:cs="Times New Roman"/>
          <w:sz w:val="24"/>
          <w:szCs w:val="24"/>
        </w:rPr>
        <w:t xml:space="preserve">Review. </w:t>
      </w:r>
    </w:p>
    <w:p w14:paraId="50622EAF" w14:textId="77777777" w:rsidR="00FE74D9" w:rsidRPr="00FE74D9" w:rsidRDefault="00FE74D9" w:rsidP="00FE74D9">
      <w:pPr>
        <w:pStyle w:val="ListParagraph"/>
        <w:numPr>
          <w:ilvl w:val="0"/>
          <w:numId w:val="8"/>
        </w:numPr>
        <w:spacing w:after="0"/>
        <w:rPr>
          <w:rFonts w:ascii="Comic Sans MS" w:hAnsi="Comic Sans MS" w:cs="Times New Roman"/>
        </w:rPr>
      </w:pPr>
      <w:r w:rsidRPr="00FE74D9">
        <w:rPr>
          <w:rFonts w:ascii="Comic Sans MS" w:hAnsi="Comic Sans MS" w:cs="Times New Roman"/>
        </w:rPr>
        <w:t xml:space="preserve">Make a list of the traits listed in 1 Corinthians 13:4-7. </w:t>
      </w:r>
    </w:p>
    <w:p w14:paraId="61A5CAFC" w14:textId="77777777" w:rsidR="00FE74D9" w:rsidRPr="00FE74D9" w:rsidRDefault="00FE74D9" w:rsidP="00FE74D9">
      <w:pPr>
        <w:pStyle w:val="ListParagraph"/>
        <w:numPr>
          <w:ilvl w:val="0"/>
          <w:numId w:val="8"/>
        </w:numPr>
        <w:spacing w:after="0"/>
        <w:rPr>
          <w:rFonts w:ascii="Comic Sans MS" w:hAnsi="Comic Sans MS" w:cs="Times New Roman"/>
        </w:rPr>
      </w:pPr>
      <w:r w:rsidRPr="00FE74D9">
        <w:rPr>
          <w:rFonts w:ascii="Comic Sans MS" w:hAnsi="Comic Sans MS" w:cs="Times New Roman"/>
        </w:rPr>
        <w:t xml:space="preserve">Identify times when you have not loved others as defined in these verses. </w:t>
      </w:r>
    </w:p>
    <w:p w14:paraId="30691677" w14:textId="77777777" w:rsidR="00FE74D9" w:rsidRPr="00FE74D9" w:rsidRDefault="00FE74D9" w:rsidP="00FE74D9">
      <w:pPr>
        <w:pStyle w:val="ListParagraph"/>
        <w:numPr>
          <w:ilvl w:val="0"/>
          <w:numId w:val="8"/>
        </w:numPr>
        <w:spacing w:after="0"/>
        <w:rPr>
          <w:rFonts w:ascii="Comic Sans MS" w:hAnsi="Comic Sans MS" w:cs="Times New Roman"/>
        </w:rPr>
      </w:pPr>
      <w:r w:rsidRPr="00FE74D9">
        <w:rPr>
          <w:rFonts w:ascii="Comic Sans MS" w:hAnsi="Comic Sans MS" w:cs="Times New Roman"/>
        </w:rPr>
        <w:t>Confess that to God, thank Him for His love and forgiveness</w:t>
      </w:r>
    </w:p>
    <w:p w14:paraId="4A8FA2CE" w14:textId="77777777" w:rsidR="00FE74D9" w:rsidRPr="00FE74D9" w:rsidRDefault="00FE74D9" w:rsidP="00FE74D9">
      <w:pPr>
        <w:pStyle w:val="ListParagraph"/>
        <w:numPr>
          <w:ilvl w:val="0"/>
          <w:numId w:val="8"/>
        </w:numPr>
        <w:spacing w:after="0"/>
        <w:rPr>
          <w:rFonts w:ascii="Comic Sans MS" w:hAnsi="Comic Sans MS" w:cs="Times New Roman"/>
        </w:rPr>
      </w:pPr>
      <w:r w:rsidRPr="00FE74D9">
        <w:rPr>
          <w:rFonts w:ascii="Comic Sans MS" w:hAnsi="Comic Sans MS" w:cs="Times New Roman"/>
        </w:rPr>
        <w:t>Commit to loving as Jesus loves.</w:t>
      </w:r>
    </w:p>
    <w:p w14:paraId="03658EEF" w14:textId="77777777" w:rsidR="00FE74D9" w:rsidRPr="00FE74D9" w:rsidRDefault="00FE74D9" w:rsidP="00FE74D9">
      <w:pPr>
        <w:spacing w:after="0"/>
        <w:rPr>
          <w:rFonts w:ascii="Comic Sans MS" w:hAnsi="Comic Sans MS" w:cs="Times New Roman"/>
          <w:sz w:val="24"/>
          <w:szCs w:val="24"/>
        </w:rPr>
      </w:pPr>
    </w:p>
    <w:p w14:paraId="6A290EFC" w14:textId="77777777" w:rsidR="00FE74D9" w:rsidRPr="00FE74D9" w:rsidRDefault="00FE74D9" w:rsidP="00FE74D9">
      <w:pPr>
        <w:spacing w:after="0"/>
        <w:rPr>
          <w:rFonts w:ascii="Comic Sans MS" w:hAnsi="Comic Sans MS" w:cs="Times New Roman"/>
          <w:sz w:val="24"/>
          <w:szCs w:val="24"/>
        </w:rPr>
      </w:pPr>
      <w:r w:rsidRPr="00FE74D9">
        <w:rPr>
          <w:rFonts w:ascii="Comic Sans MS" w:hAnsi="Comic Sans MS" w:cs="Times New Roman"/>
          <w:sz w:val="24"/>
          <w:szCs w:val="24"/>
        </w:rPr>
        <w:t xml:space="preserve">Embrace. </w:t>
      </w:r>
    </w:p>
    <w:p w14:paraId="4430C12C" w14:textId="77777777" w:rsidR="00FE74D9" w:rsidRPr="00FE74D9" w:rsidRDefault="00FE74D9" w:rsidP="00FE74D9">
      <w:pPr>
        <w:pStyle w:val="ListParagraph"/>
        <w:numPr>
          <w:ilvl w:val="0"/>
          <w:numId w:val="8"/>
        </w:numPr>
        <w:spacing w:after="0"/>
        <w:rPr>
          <w:rFonts w:ascii="Comic Sans MS" w:hAnsi="Comic Sans MS" w:cs="Times New Roman"/>
        </w:rPr>
      </w:pPr>
      <w:r w:rsidRPr="00FE74D9">
        <w:rPr>
          <w:rFonts w:ascii="Comic Sans MS" w:hAnsi="Comic Sans MS" w:cs="Times New Roman"/>
        </w:rPr>
        <w:t xml:space="preserve">In whatever way God has gifted you, evaluate how a self-giving agape love would make a significant difference in how you exercise that gift. </w:t>
      </w:r>
    </w:p>
    <w:p w14:paraId="1D6F96D8" w14:textId="77777777" w:rsidR="00FE74D9" w:rsidRPr="00FE74D9" w:rsidRDefault="00FE74D9" w:rsidP="00FE74D9">
      <w:pPr>
        <w:pStyle w:val="ListParagraph"/>
        <w:numPr>
          <w:ilvl w:val="0"/>
          <w:numId w:val="8"/>
        </w:numPr>
        <w:spacing w:after="0"/>
        <w:rPr>
          <w:rFonts w:ascii="Comic Sans MS" w:hAnsi="Comic Sans MS" w:cs="Times New Roman"/>
        </w:rPr>
      </w:pPr>
      <w:r w:rsidRPr="00FE74D9">
        <w:rPr>
          <w:rFonts w:ascii="Comic Sans MS" w:hAnsi="Comic Sans MS" w:cs="Times New Roman"/>
        </w:rPr>
        <w:t xml:space="preserve">Embrace your gift and service with </w:t>
      </w:r>
      <w:proofErr w:type="gramStart"/>
      <w:r w:rsidRPr="00FE74D9">
        <w:rPr>
          <w:rFonts w:ascii="Comic Sans MS" w:hAnsi="Comic Sans MS" w:cs="Times New Roman"/>
        </w:rPr>
        <w:t>a renewed</w:t>
      </w:r>
      <w:proofErr w:type="gramEnd"/>
      <w:r w:rsidRPr="00FE74D9">
        <w:rPr>
          <w:rFonts w:ascii="Comic Sans MS" w:hAnsi="Comic Sans MS" w:cs="Times New Roman"/>
        </w:rPr>
        <w:t xml:space="preserve"> vigor to do it with love.</w:t>
      </w:r>
    </w:p>
    <w:p w14:paraId="5CFA987C" w14:textId="77777777" w:rsidR="00FE74D9" w:rsidRPr="00FE74D9" w:rsidRDefault="00FE74D9" w:rsidP="00FE74D9">
      <w:pPr>
        <w:spacing w:after="0"/>
        <w:rPr>
          <w:rFonts w:ascii="Comic Sans MS" w:hAnsi="Comic Sans MS" w:cs="Times New Roman"/>
          <w:sz w:val="24"/>
          <w:szCs w:val="24"/>
        </w:rPr>
      </w:pPr>
    </w:p>
    <w:p w14:paraId="14B8B9D9" w14:textId="77777777" w:rsidR="00FE74D9" w:rsidRPr="00FE74D9" w:rsidRDefault="00FE74D9" w:rsidP="00FE74D9">
      <w:pPr>
        <w:spacing w:after="0"/>
        <w:rPr>
          <w:rFonts w:ascii="Comic Sans MS" w:hAnsi="Comic Sans MS" w:cs="Times New Roman"/>
          <w:sz w:val="24"/>
          <w:szCs w:val="24"/>
        </w:rPr>
      </w:pPr>
      <w:r w:rsidRPr="00FE74D9">
        <w:rPr>
          <w:rFonts w:ascii="Comic Sans MS" w:hAnsi="Comic Sans MS" w:cs="Times New Roman"/>
          <w:sz w:val="24"/>
          <w:szCs w:val="24"/>
        </w:rPr>
        <w:t xml:space="preserve">Act. </w:t>
      </w:r>
    </w:p>
    <w:p w14:paraId="0DBE636C" w14:textId="77777777" w:rsidR="00FE74D9" w:rsidRPr="00FE74D9" w:rsidRDefault="00FE74D9" w:rsidP="00FE74D9">
      <w:pPr>
        <w:pStyle w:val="ListParagraph"/>
        <w:numPr>
          <w:ilvl w:val="0"/>
          <w:numId w:val="8"/>
        </w:numPr>
        <w:spacing w:after="0"/>
        <w:rPr>
          <w:rFonts w:ascii="Comic Sans MS" w:hAnsi="Comic Sans MS" w:cs="Times New Roman"/>
        </w:rPr>
      </w:pPr>
      <w:r w:rsidRPr="00FE74D9">
        <w:rPr>
          <w:rFonts w:ascii="Comic Sans MS" w:hAnsi="Comic Sans MS" w:cs="Times New Roman"/>
        </w:rPr>
        <w:t xml:space="preserve">Look for a specific way you can love someone this week without any thought of how it might benefit you. </w:t>
      </w:r>
    </w:p>
    <w:p w14:paraId="3C6BEF29" w14:textId="5BF8D271" w:rsidR="00811075" w:rsidRDefault="00FE74D9" w:rsidP="00FE74D9">
      <w:pPr>
        <w:pStyle w:val="ListParagraph"/>
        <w:numPr>
          <w:ilvl w:val="0"/>
          <w:numId w:val="8"/>
        </w:numPr>
        <w:spacing w:after="0"/>
        <w:rPr>
          <w:rFonts w:ascii="Comic Sans MS" w:hAnsi="Comic Sans MS" w:cs="Times New Roman"/>
        </w:rPr>
      </w:pPr>
      <w:r w:rsidRPr="00FE74D9">
        <w:rPr>
          <w:rFonts w:ascii="Comic Sans MS" w:hAnsi="Comic Sans MS" w:cs="Times New Roman"/>
        </w:rPr>
        <w:t>Choose to honor Christ by loving those God places in your path</w:t>
      </w:r>
    </w:p>
    <w:p w14:paraId="71CBC93A" w14:textId="77777777" w:rsidR="008A5E98" w:rsidRDefault="008A5E98" w:rsidP="008A5E98">
      <w:pPr>
        <w:spacing w:after="0"/>
        <w:rPr>
          <w:rFonts w:ascii="Comic Sans MS" w:hAnsi="Comic Sans MS" w:cs="Times New Roman"/>
        </w:rPr>
      </w:pPr>
    </w:p>
    <w:p w14:paraId="5DFF4F52" w14:textId="154C855F" w:rsidR="008A5E98" w:rsidRPr="00545D95" w:rsidRDefault="008A5E98" w:rsidP="008A5E98">
      <w:pPr>
        <w:spacing w:after="0"/>
        <w:jc w:val="center"/>
        <w:rPr>
          <w:rFonts w:ascii="Comic Sans MS" w:hAnsi="Comic Sans MS" w:cs="Times New Roman"/>
          <w:sz w:val="28"/>
          <w:szCs w:val="28"/>
        </w:rPr>
      </w:pPr>
      <w:r w:rsidRPr="00545D95">
        <w:rPr>
          <w:rFonts w:ascii="Comic Sans MS" w:hAnsi="Comic Sans MS" w:cs="Times New Roman"/>
          <w:sz w:val="28"/>
          <w:szCs w:val="28"/>
        </w:rPr>
        <w:t>Crossword Puzzle</w:t>
      </w:r>
    </w:p>
    <w:p w14:paraId="13722AE6" w14:textId="2C4F3023" w:rsidR="00EE2174" w:rsidRDefault="008A5E98" w:rsidP="008A5E98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 w:rsidRPr="00545D95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E3A36AC" wp14:editId="1DD69D5B">
            <wp:simplePos x="0" y="0"/>
            <wp:positionH relativeFrom="column">
              <wp:posOffset>4308526</wp:posOffset>
            </wp:positionH>
            <wp:positionV relativeFrom="page">
              <wp:posOffset>7995285</wp:posOffset>
            </wp:positionV>
            <wp:extent cx="1960245" cy="1548765"/>
            <wp:effectExtent l="0" t="0" r="1905" b="0"/>
            <wp:wrapSquare wrapText="bothSides"/>
            <wp:docPr id="7628671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67194" name="Picture 76286719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D95">
        <w:rPr>
          <w:rFonts w:ascii="Comic Sans MS" w:hAnsi="Comic Sans MS" w:cs="Times New Roman"/>
          <w:sz w:val="24"/>
          <w:szCs w:val="24"/>
        </w:rPr>
        <w:t>Words and Clues taken from 1 Corinthians 13:1-13 (NIV)</w:t>
      </w:r>
    </w:p>
    <w:p w14:paraId="68B7992E" w14:textId="74F6718C" w:rsidR="008A5E98" w:rsidRPr="008A5E98" w:rsidRDefault="00EE2174" w:rsidP="00EE2174">
      <w:pPr>
        <w:spacing w:after="0"/>
        <w:jc w:val="center"/>
        <w:rPr>
          <w:rFonts w:ascii="Comic Sans MS" w:hAnsi="Comic Sans MS" w:cs="Times New Roman"/>
        </w:rPr>
      </w:pPr>
      <w:r w:rsidRPr="00545D95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E8DF013" wp14:editId="6F3ECBEC">
            <wp:simplePos x="0" y="0"/>
            <wp:positionH relativeFrom="column">
              <wp:posOffset>-7620</wp:posOffset>
            </wp:positionH>
            <wp:positionV relativeFrom="page">
              <wp:posOffset>7548880</wp:posOffset>
            </wp:positionV>
            <wp:extent cx="1066800" cy="899160"/>
            <wp:effectExtent l="0" t="0" r="0" b="0"/>
            <wp:wrapSquare wrapText="bothSides"/>
            <wp:docPr id="1571867045" name="Picture 4" descr="Love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ve car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D95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D06BCB1" wp14:editId="63567EEA">
            <wp:simplePos x="0" y="0"/>
            <wp:positionH relativeFrom="column">
              <wp:posOffset>-205105</wp:posOffset>
            </wp:positionH>
            <wp:positionV relativeFrom="paragraph">
              <wp:posOffset>659409</wp:posOffset>
            </wp:positionV>
            <wp:extent cx="2011680" cy="1528445"/>
            <wp:effectExtent l="0" t="0" r="7620" b="0"/>
            <wp:wrapSquare wrapText="bothSides"/>
            <wp:docPr id="73045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558" name="Picture 730455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D95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AFF29D0" wp14:editId="1389F4A2">
            <wp:simplePos x="0" y="0"/>
            <wp:positionH relativeFrom="column">
              <wp:posOffset>1141095</wp:posOffset>
            </wp:positionH>
            <wp:positionV relativeFrom="page">
              <wp:posOffset>5424196</wp:posOffset>
            </wp:positionV>
            <wp:extent cx="4238625" cy="4119880"/>
            <wp:effectExtent l="0" t="0" r="9525" b="0"/>
            <wp:wrapSquare wrapText="bothSides"/>
            <wp:docPr id="535985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85226" name="Pictur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="Times New Roman"/>
          <w:sz w:val="18"/>
          <w:szCs w:val="18"/>
        </w:rPr>
        <w:t xml:space="preserve">Help and other fun Family Activities found at </w:t>
      </w:r>
      <w:hyperlink r:id="rId17" w:history="1">
        <w:r w:rsidRPr="00B31D36">
          <w:rPr>
            <w:rStyle w:val="Hyperlink"/>
            <w:rFonts w:ascii="Comic Sans MS" w:hAnsi="Comic Sans MS" w:cs="Times New Roman"/>
            <w:sz w:val="18"/>
            <w:szCs w:val="18"/>
          </w:rPr>
          <w:t>https://tinyurl.com/j6dbf6sz</w:t>
        </w:r>
      </w:hyperlink>
      <w:r>
        <w:rPr>
          <w:rFonts w:ascii="Comic Sans MS" w:hAnsi="Comic Sans MS" w:cs="Times New Roman"/>
          <w:sz w:val="18"/>
          <w:szCs w:val="18"/>
        </w:rPr>
        <w:t xml:space="preserve">  </w:t>
      </w:r>
    </w:p>
    <w:sectPr w:rsidR="008A5E98" w:rsidRPr="008A5E98" w:rsidSect="00FE74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58A95" w14:textId="77777777" w:rsidR="00DE42B8" w:rsidRDefault="00DE42B8" w:rsidP="009D5A8E">
      <w:pPr>
        <w:spacing w:after="0" w:line="240" w:lineRule="auto"/>
      </w:pPr>
      <w:r>
        <w:separator/>
      </w:r>
    </w:p>
  </w:endnote>
  <w:endnote w:type="continuationSeparator" w:id="0">
    <w:p w14:paraId="1DA8B4FA" w14:textId="77777777" w:rsidR="00DE42B8" w:rsidRDefault="00DE42B8" w:rsidP="009D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D9D3" w14:textId="77777777" w:rsidR="00DE42B8" w:rsidRDefault="00DE42B8" w:rsidP="009D5A8E">
      <w:pPr>
        <w:spacing w:after="0" w:line="240" w:lineRule="auto"/>
      </w:pPr>
      <w:r>
        <w:separator/>
      </w:r>
    </w:p>
  </w:footnote>
  <w:footnote w:type="continuationSeparator" w:id="0">
    <w:p w14:paraId="57F55982" w14:textId="77777777" w:rsidR="00DE42B8" w:rsidRDefault="00DE42B8" w:rsidP="009D5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4DBA7" w14:textId="6F009338" w:rsidR="009D5A8E" w:rsidRPr="009D5A8E" w:rsidRDefault="00FE74D9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8/30/2026</w:t>
    </w:r>
    <w:r w:rsidR="009D5A8E" w:rsidRPr="009D5A8E"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>A Love for Others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23AC"/>
    <w:multiLevelType w:val="hybridMultilevel"/>
    <w:tmpl w:val="71A445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AC4630"/>
    <w:multiLevelType w:val="hybridMultilevel"/>
    <w:tmpl w:val="B0C4F3A2"/>
    <w:lvl w:ilvl="0" w:tplc="B02281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37CE3"/>
    <w:multiLevelType w:val="hybridMultilevel"/>
    <w:tmpl w:val="0DACBE3E"/>
    <w:lvl w:ilvl="0" w:tplc="55E00D0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A920DB"/>
    <w:multiLevelType w:val="hybridMultilevel"/>
    <w:tmpl w:val="72B62E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287D51"/>
    <w:multiLevelType w:val="hybridMultilevel"/>
    <w:tmpl w:val="9E3CE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873C2"/>
    <w:multiLevelType w:val="hybridMultilevel"/>
    <w:tmpl w:val="42983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B267A"/>
    <w:multiLevelType w:val="hybridMultilevel"/>
    <w:tmpl w:val="59847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B06C2"/>
    <w:multiLevelType w:val="hybridMultilevel"/>
    <w:tmpl w:val="1278D828"/>
    <w:lvl w:ilvl="0" w:tplc="B19A059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6318991">
    <w:abstractNumId w:val="6"/>
  </w:num>
  <w:num w:numId="2" w16cid:durableId="1007562003">
    <w:abstractNumId w:val="5"/>
  </w:num>
  <w:num w:numId="3" w16cid:durableId="1968656914">
    <w:abstractNumId w:val="4"/>
  </w:num>
  <w:num w:numId="4" w16cid:durableId="1776250158">
    <w:abstractNumId w:val="2"/>
  </w:num>
  <w:num w:numId="5" w16cid:durableId="1595511">
    <w:abstractNumId w:val="1"/>
  </w:num>
  <w:num w:numId="6" w16cid:durableId="581917828">
    <w:abstractNumId w:val="7"/>
  </w:num>
  <w:num w:numId="7" w16cid:durableId="1565212423">
    <w:abstractNumId w:val="3"/>
  </w:num>
  <w:num w:numId="8" w16cid:durableId="137245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D9"/>
    <w:rsid w:val="000C5570"/>
    <w:rsid w:val="000F0CF5"/>
    <w:rsid w:val="0024239C"/>
    <w:rsid w:val="00261773"/>
    <w:rsid w:val="00320DB6"/>
    <w:rsid w:val="00545D95"/>
    <w:rsid w:val="005912F9"/>
    <w:rsid w:val="006408A6"/>
    <w:rsid w:val="00735795"/>
    <w:rsid w:val="00811075"/>
    <w:rsid w:val="008A5E98"/>
    <w:rsid w:val="009D5A8E"/>
    <w:rsid w:val="00B059F5"/>
    <w:rsid w:val="00B95A8A"/>
    <w:rsid w:val="00BF7CAC"/>
    <w:rsid w:val="00C46EE2"/>
    <w:rsid w:val="00DC5D22"/>
    <w:rsid w:val="00DE42B8"/>
    <w:rsid w:val="00EE2174"/>
    <w:rsid w:val="00FE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42B9452F"/>
  <w15:chartTrackingRefBased/>
  <w15:docId w15:val="{B50F28E8-7DAE-46B3-8449-0FF89B6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A8E"/>
  </w:style>
  <w:style w:type="paragraph" w:styleId="Footer">
    <w:name w:val="footer"/>
    <w:basedOn w:val="Normal"/>
    <w:link w:val="FooterChar"/>
    <w:uiPriority w:val="99"/>
    <w:unhideWhenUsed/>
    <w:rsid w:val="009D5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A8E"/>
  </w:style>
  <w:style w:type="paragraph" w:styleId="ListParagraph">
    <w:name w:val="List Paragraph"/>
    <w:basedOn w:val="Normal"/>
    <w:uiPriority w:val="34"/>
    <w:qFormat/>
    <w:rsid w:val="009D5A8E"/>
    <w:pPr>
      <w:ind w:left="720"/>
      <w:contextualSpacing/>
    </w:pPr>
  </w:style>
  <w:style w:type="table" w:styleId="TableGrid">
    <w:name w:val="Table Grid"/>
    <w:basedOn w:val="TableNormal"/>
    <w:uiPriority w:val="39"/>
    <w:rsid w:val="00FE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21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38fahz8d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hyperlink" Target="https://tinyurl.com/j6dbf6sz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j6dbf6sz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tinyurl.com/38fahz8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j6dbf6sz" TargetMode="Externa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9039\Documents\Custom%20Office%20Templates\S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S3.dotx</Template>
  <TotalTime>871</TotalTime>
  <Pages>5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19039</dc:creator>
  <cp:keywords/>
  <dc:description/>
  <cp:lastModifiedBy>Steve Armstrong</cp:lastModifiedBy>
  <cp:revision>6</cp:revision>
  <dcterms:created xsi:type="dcterms:W3CDTF">2026-08-13T11:37:00Z</dcterms:created>
  <dcterms:modified xsi:type="dcterms:W3CDTF">2026-08-14T19:34:00Z</dcterms:modified>
</cp:coreProperties>
</file>