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FF68B"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54D2012B" w14:textId="77777777" w:rsidR="00261773" w:rsidRDefault="00261773" w:rsidP="00261773">
      <w:pPr>
        <w:spacing w:after="0"/>
        <w:rPr>
          <w:rFonts w:ascii="Times New Roman" w:hAnsi="Times New Roman" w:cs="Times New Roman"/>
          <w:sz w:val="24"/>
          <w:szCs w:val="24"/>
        </w:rPr>
      </w:pPr>
    </w:p>
    <w:p w14:paraId="40601356"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 xml:space="preserve">When </w:t>
      </w:r>
      <w:proofErr w:type="gramStart"/>
      <w:r w:rsidRPr="007F4B32">
        <w:rPr>
          <w:rFonts w:ascii="Times New Roman" w:hAnsi="Times New Roman" w:cs="Times New Roman"/>
          <w:sz w:val="24"/>
          <w:szCs w:val="24"/>
        </w:rPr>
        <w:t>have</w:t>
      </w:r>
      <w:proofErr w:type="gramEnd"/>
      <w:r w:rsidRPr="007F4B32">
        <w:rPr>
          <w:rFonts w:ascii="Times New Roman" w:hAnsi="Times New Roman" w:cs="Times New Roman"/>
          <w:sz w:val="24"/>
          <w:szCs w:val="24"/>
        </w:rPr>
        <w:t xml:space="preserve"> you really </w:t>
      </w:r>
      <w:proofErr w:type="gramStart"/>
      <w:r w:rsidRPr="007F4B32">
        <w:rPr>
          <w:rFonts w:ascii="Times New Roman" w:hAnsi="Times New Roman" w:cs="Times New Roman"/>
          <w:sz w:val="24"/>
          <w:szCs w:val="24"/>
        </w:rPr>
        <w:t>needed</w:t>
      </w:r>
      <w:proofErr w:type="gramEnd"/>
      <w:r w:rsidRPr="007F4B32">
        <w:rPr>
          <w:rFonts w:ascii="Times New Roman" w:hAnsi="Times New Roman" w:cs="Times New Roman"/>
          <w:sz w:val="24"/>
          <w:szCs w:val="24"/>
        </w:rPr>
        <w:t xml:space="preserve"> reliable instructions?</w:t>
      </w:r>
    </w:p>
    <w:p w14:paraId="40D2AFB2"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getting to the airport on time</w:t>
      </w:r>
    </w:p>
    <w:p w14:paraId="6DAB174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putting together a new device</w:t>
      </w:r>
    </w:p>
    <w:p w14:paraId="57A7FF6A"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installing a new program on my computer</w:t>
      </w:r>
    </w:p>
    <w:p w14:paraId="62FE6770" w14:textId="0472BCA5" w:rsidR="007F4B32" w:rsidRPr="007F4B32" w:rsidRDefault="00C47DCD" w:rsidP="007F4B32">
      <w:pPr>
        <w:numPr>
          <w:ilvl w:val="0"/>
          <w:numId w:val="4"/>
        </w:num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0BBBCA4" wp14:editId="67DE617C">
                <wp:simplePos x="0" y="0"/>
                <wp:positionH relativeFrom="column">
                  <wp:posOffset>3043123</wp:posOffset>
                </wp:positionH>
                <wp:positionV relativeFrom="paragraph">
                  <wp:posOffset>145415</wp:posOffset>
                </wp:positionV>
                <wp:extent cx="3408883" cy="943661"/>
                <wp:effectExtent l="19050" t="38100" r="39370" b="46990"/>
                <wp:wrapNone/>
                <wp:docPr id="1764279188" name="Text Box 4"/>
                <wp:cNvGraphicFramePr/>
                <a:graphic xmlns:a="http://schemas.openxmlformats.org/drawingml/2006/main">
                  <a:graphicData uri="http://schemas.microsoft.com/office/word/2010/wordprocessingShape">
                    <wps:wsp>
                      <wps:cNvSpPr txBox="1"/>
                      <wps:spPr>
                        <a:xfrm>
                          <a:off x="0" y="0"/>
                          <a:ext cx="3408883" cy="943661"/>
                        </a:xfrm>
                        <a:custGeom>
                          <a:avLst/>
                          <a:gdLst>
                            <a:gd name="csX0" fmla="*/ 0 w 3408883"/>
                            <a:gd name="csY0" fmla="*/ 0 h 943661"/>
                            <a:gd name="csX1" fmla="*/ 568147 w 3408883"/>
                            <a:gd name="csY1" fmla="*/ 0 h 943661"/>
                            <a:gd name="csX2" fmla="*/ 1136294 w 3408883"/>
                            <a:gd name="csY2" fmla="*/ 0 h 943661"/>
                            <a:gd name="csX3" fmla="*/ 1772619 w 3408883"/>
                            <a:gd name="csY3" fmla="*/ 0 h 943661"/>
                            <a:gd name="csX4" fmla="*/ 2408944 w 3408883"/>
                            <a:gd name="csY4" fmla="*/ 0 h 943661"/>
                            <a:gd name="csX5" fmla="*/ 3408883 w 3408883"/>
                            <a:gd name="csY5" fmla="*/ 0 h 943661"/>
                            <a:gd name="csX6" fmla="*/ 3408883 w 3408883"/>
                            <a:gd name="csY6" fmla="*/ 471831 h 943661"/>
                            <a:gd name="csX7" fmla="*/ 3408883 w 3408883"/>
                            <a:gd name="csY7" fmla="*/ 943661 h 943661"/>
                            <a:gd name="csX8" fmla="*/ 2840736 w 3408883"/>
                            <a:gd name="csY8" fmla="*/ 943661 h 943661"/>
                            <a:gd name="csX9" fmla="*/ 2306677 w 3408883"/>
                            <a:gd name="csY9" fmla="*/ 943661 h 943661"/>
                            <a:gd name="csX10" fmla="*/ 1806708 w 3408883"/>
                            <a:gd name="csY10" fmla="*/ 943661 h 943661"/>
                            <a:gd name="csX11" fmla="*/ 1272650 w 3408883"/>
                            <a:gd name="csY11" fmla="*/ 943661 h 943661"/>
                            <a:gd name="csX12" fmla="*/ 670414 w 3408883"/>
                            <a:gd name="csY12" fmla="*/ 943661 h 943661"/>
                            <a:gd name="csX13" fmla="*/ 0 w 3408883"/>
                            <a:gd name="csY13" fmla="*/ 943661 h 943661"/>
                            <a:gd name="csX14" fmla="*/ 0 w 3408883"/>
                            <a:gd name="csY14" fmla="*/ 462394 h 943661"/>
                            <a:gd name="csX15" fmla="*/ 0 w 3408883"/>
                            <a:gd name="csY15" fmla="*/ 0 h 9436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3408883" h="943661" fill="none" extrusionOk="0">
                              <a:moveTo>
                                <a:pt x="0" y="0"/>
                              </a:moveTo>
                              <a:cubicBezTo>
                                <a:pt x="214455" y="-30630"/>
                                <a:pt x="448029" y="63119"/>
                                <a:pt x="568147" y="0"/>
                              </a:cubicBezTo>
                              <a:cubicBezTo>
                                <a:pt x="688265" y="-63119"/>
                                <a:pt x="990072" y="27878"/>
                                <a:pt x="1136294" y="0"/>
                              </a:cubicBezTo>
                              <a:cubicBezTo>
                                <a:pt x="1282516" y="-27878"/>
                                <a:pt x="1605670" y="64139"/>
                                <a:pt x="1772619" y="0"/>
                              </a:cubicBezTo>
                              <a:cubicBezTo>
                                <a:pt x="1939568" y="-64139"/>
                                <a:pt x="2092186" y="57294"/>
                                <a:pt x="2408944" y="0"/>
                              </a:cubicBezTo>
                              <a:cubicBezTo>
                                <a:pt x="2725702" y="-57294"/>
                                <a:pt x="3161093" y="40623"/>
                                <a:pt x="3408883" y="0"/>
                              </a:cubicBezTo>
                              <a:cubicBezTo>
                                <a:pt x="3449849" y="174700"/>
                                <a:pt x="3394295" y="239263"/>
                                <a:pt x="3408883" y="471831"/>
                              </a:cubicBezTo>
                              <a:cubicBezTo>
                                <a:pt x="3423471" y="704399"/>
                                <a:pt x="3367537" y="820803"/>
                                <a:pt x="3408883" y="943661"/>
                              </a:cubicBezTo>
                              <a:cubicBezTo>
                                <a:pt x="3237007" y="954211"/>
                                <a:pt x="3098760" y="922240"/>
                                <a:pt x="2840736" y="943661"/>
                              </a:cubicBezTo>
                              <a:cubicBezTo>
                                <a:pt x="2582712" y="965082"/>
                                <a:pt x="2557042" y="932910"/>
                                <a:pt x="2306677" y="943661"/>
                              </a:cubicBezTo>
                              <a:cubicBezTo>
                                <a:pt x="2056312" y="954412"/>
                                <a:pt x="1961239" y="921142"/>
                                <a:pt x="1806708" y="943661"/>
                              </a:cubicBezTo>
                              <a:cubicBezTo>
                                <a:pt x="1652177" y="966180"/>
                                <a:pt x="1411713" y="943120"/>
                                <a:pt x="1272650" y="943661"/>
                              </a:cubicBezTo>
                              <a:cubicBezTo>
                                <a:pt x="1133587" y="944202"/>
                                <a:pt x="947353" y="885226"/>
                                <a:pt x="670414" y="943661"/>
                              </a:cubicBezTo>
                              <a:cubicBezTo>
                                <a:pt x="393475" y="1002096"/>
                                <a:pt x="137260" y="867163"/>
                                <a:pt x="0" y="943661"/>
                              </a:cubicBezTo>
                              <a:cubicBezTo>
                                <a:pt x="-14745" y="755111"/>
                                <a:pt x="677" y="611015"/>
                                <a:pt x="0" y="462394"/>
                              </a:cubicBezTo>
                              <a:cubicBezTo>
                                <a:pt x="-677" y="313773"/>
                                <a:pt x="903" y="160981"/>
                                <a:pt x="0" y="0"/>
                              </a:cubicBezTo>
                              <a:close/>
                            </a:path>
                            <a:path w="3408883" h="943661" stroke="0" extrusionOk="0">
                              <a:moveTo>
                                <a:pt x="0" y="0"/>
                              </a:moveTo>
                              <a:cubicBezTo>
                                <a:pt x="131578" y="-44968"/>
                                <a:pt x="345965" y="37424"/>
                                <a:pt x="636325" y="0"/>
                              </a:cubicBezTo>
                              <a:cubicBezTo>
                                <a:pt x="926685" y="-37424"/>
                                <a:pt x="928663" y="38189"/>
                                <a:pt x="1136294" y="0"/>
                              </a:cubicBezTo>
                              <a:cubicBezTo>
                                <a:pt x="1343925" y="-38189"/>
                                <a:pt x="1451421" y="59434"/>
                                <a:pt x="1636264" y="0"/>
                              </a:cubicBezTo>
                              <a:cubicBezTo>
                                <a:pt x="1821107" y="-59434"/>
                                <a:pt x="2008435" y="24529"/>
                                <a:pt x="2102145" y="0"/>
                              </a:cubicBezTo>
                              <a:cubicBezTo>
                                <a:pt x="2195855" y="-24529"/>
                                <a:pt x="2413744" y="33696"/>
                                <a:pt x="2704381" y="0"/>
                              </a:cubicBezTo>
                              <a:cubicBezTo>
                                <a:pt x="2995018" y="-33696"/>
                                <a:pt x="3184296" y="23749"/>
                                <a:pt x="3408883" y="0"/>
                              </a:cubicBezTo>
                              <a:cubicBezTo>
                                <a:pt x="3432515" y="180073"/>
                                <a:pt x="3370696" y="279295"/>
                                <a:pt x="3408883" y="452957"/>
                              </a:cubicBezTo>
                              <a:cubicBezTo>
                                <a:pt x="3447070" y="626619"/>
                                <a:pt x="3383078" y="781695"/>
                                <a:pt x="3408883" y="943661"/>
                              </a:cubicBezTo>
                              <a:cubicBezTo>
                                <a:pt x="3188709" y="1010969"/>
                                <a:pt x="2981135" y="910731"/>
                                <a:pt x="2772558" y="943661"/>
                              </a:cubicBezTo>
                              <a:cubicBezTo>
                                <a:pt x="2563981" y="976591"/>
                                <a:pt x="2430316" y="895521"/>
                                <a:pt x="2306677" y="943661"/>
                              </a:cubicBezTo>
                              <a:cubicBezTo>
                                <a:pt x="2183038" y="991801"/>
                                <a:pt x="1978739" y="891751"/>
                                <a:pt x="1806708" y="943661"/>
                              </a:cubicBezTo>
                              <a:cubicBezTo>
                                <a:pt x="1634677" y="995571"/>
                                <a:pt x="1447940" y="924529"/>
                                <a:pt x="1306738" y="943661"/>
                              </a:cubicBezTo>
                              <a:cubicBezTo>
                                <a:pt x="1165536" y="962793"/>
                                <a:pt x="977235" y="913395"/>
                                <a:pt x="738591" y="943661"/>
                              </a:cubicBezTo>
                              <a:cubicBezTo>
                                <a:pt x="499947" y="973927"/>
                                <a:pt x="334069" y="940742"/>
                                <a:pt x="0" y="943661"/>
                              </a:cubicBezTo>
                              <a:cubicBezTo>
                                <a:pt x="-334" y="827910"/>
                                <a:pt x="35021" y="557024"/>
                                <a:pt x="0" y="452957"/>
                              </a:cubicBezTo>
                              <a:cubicBezTo>
                                <a:pt x="-35021" y="348890"/>
                                <a:pt x="29669" y="168459"/>
                                <a:pt x="0" y="0"/>
                              </a:cubicBezTo>
                              <a:close/>
                            </a:path>
                          </a:pathLst>
                        </a:custGeom>
                        <a:solidFill>
                          <a:schemeClr val="lt1"/>
                        </a:solidFill>
                        <a:ln w="6350">
                          <a:solidFill>
                            <a:prstClr val="black"/>
                          </a:solidFill>
                          <a:prstDash val="lgDashDot"/>
                          <a:extLst>
                            <a:ext uri="{C807C97D-BFC1-408E-A445-0C87EB9F89A2}">
                              <ask:lineSketchStyleProps xmlns:ask="http://schemas.microsoft.com/office/drawing/2018/sketchyshapes" sd="2050043809">
                                <a:prstGeom prst="rect">
                                  <a:avLst/>
                                </a:prstGeom>
                                <ask:type>
                                  <ask:lineSketchScribble/>
                                </ask:type>
                              </ask:lineSketchStyleProps>
                            </a:ext>
                          </a:extLst>
                        </a:ln>
                      </wps:spPr>
                      <wps:txbx>
                        <w:txbxContent>
                          <w:p w14:paraId="400AE91E" w14:textId="7CF91094" w:rsidR="00C47DCD" w:rsidRPr="00C47DCD" w:rsidRDefault="00C47DCD" w:rsidP="00C47DCD">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7" w:history="1">
                              <w:r w:rsidRPr="006B5F8E">
                                <w:rPr>
                                  <w:rStyle w:val="Hyperlink"/>
                                  <w:rFonts w:ascii="Times New Roman" w:hAnsi="Times New Roman" w:cs="Times New Roman"/>
                                  <w:sz w:val="20"/>
                                  <w:szCs w:val="20"/>
                                </w:rPr>
                                <w:t>https://watch.liberty.edu/media/t/1_3ho65cmh</w:t>
                              </w:r>
                            </w:hyperlink>
                            <w:r>
                              <w:rPr>
                                <w:rFonts w:ascii="Times New Roman" w:hAnsi="Times New Roman" w:cs="Times New Roman"/>
                                <w:sz w:val="20"/>
                                <w:szCs w:val="20"/>
                              </w:rPr>
                              <w:t xml:space="preserve">   If you don’t have wi-fi where you teach, you must download the video file to your computer from </w:t>
                            </w:r>
                            <w:hyperlink r:id="rId8" w:history="1">
                              <w:r w:rsidRPr="006B5F8E">
                                <w:rPr>
                                  <w:rStyle w:val="Hyperlink"/>
                                  <w:rFonts w:ascii="Times New Roman" w:hAnsi="Times New Roman" w:cs="Times New Roman"/>
                                  <w:sz w:val="20"/>
                                  <w:szCs w:val="20"/>
                                </w:rPr>
                                <w:t>https://watch.liberty.edu/media/t/1_3ho65cmh</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BBBCA4" id="_x0000_t202" coordsize="21600,21600" o:spt="202" path="m,l,21600r21600,l21600,xe">
                <v:stroke joinstyle="miter"/>
                <v:path gradientshapeok="t" o:connecttype="rect"/>
              </v:shapetype>
              <v:shape id="Text Box 4" o:spid="_x0000_s1026" type="#_x0000_t202" style="position:absolute;left:0;text-align:left;margin-left:239.6pt;margin-top:11.45pt;width:268.4pt;height:74.3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" fillcolor="white [3201]" strokeweight=".5pt">
                <v:stroke dashstyle="longDashDot"/>
                <v:textbox>
                  <w:txbxContent>
                    <w:p w14:paraId="400AE91E" w14:textId="7CF91094" w:rsidR="00C47DCD" w:rsidRPr="00C47DCD" w:rsidRDefault="00C47DCD" w:rsidP="00C47DCD">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9" w:history="1">
                        <w:r w:rsidRPr="006B5F8E">
                          <w:rPr>
                            <w:rStyle w:val="Hyperlink"/>
                            <w:rFonts w:ascii="Times New Roman" w:hAnsi="Times New Roman" w:cs="Times New Roman"/>
                            <w:sz w:val="20"/>
                            <w:szCs w:val="20"/>
                          </w:rPr>
                          <w:t>https://watch.liberty.edu/media/t/1_3ho65cmh</w:t>
                        </w:r>
                      </w:hyperlink>
                      <w:r>
                        <w:rPr>
                          <w:rFonts w:ascii="Times New Roman" w:hAnsi="Times New Roman" w:cs="Times New Roman"/>
                          <w:sz w:val="20"/>
                          <w:szCs w:val="20"/>
                        </w:rPr>
                        <w:t xml:space="preserve">   If you don’t have wi-fi where you teach, you must download the video file to your computer from </w:t>
                      </w:r>
                      <w:hyperlink r:id="rId10" w:history="1">
                        <w:r w:rsidRPr="006B5F8E">
                          <w:rPr>
                            <w:rStyle w:val="Hyperlink"/>
                            <w:rFonts w:ascii="Times New Roman" w:hAnsi="Times New Roman" w:cs="Times New Roman"/>
                            <w:sz w:val="20"/>
                            <w:szCs w:val="20"/>
                          </w:rPr>
                          <w:t>https://watch.liberty.edu/media/t/1_3ho65cmh</w:t>
                        </w:r>
                      </w:hyperlink>
                      <w:r>
                        <w:rPr>
                          <w:rFonts w:ascii="Times New Roman" w:hAnsi="Times New Roman" w:cs="Times New Roman"/>
                          <w:sz w:val="20"/>
                          <w:szCs w:val="20"/>
                        </w:rPr>
                        <w:t xml:space="preserve"> </w:t>
                      </w:r>
                    </w:p>
                  </w:txbxContent>
                </v:textbox>
              </v:shape>
            </w:pict>
          </mc:Fallback>
        </mc:AlternateContent>
      </w:r>
      <w:r w:rsidR="007F4B32" w:rsidRPr="007F4B32">
        <w:rPr>
          <w:rFonts w:ascii="Times New Roman" w:hAnsi="Times New Roman" w:cs="Times New Roman"/>
          <w:sz w:val="24"/>
          <w:szCs w:val="24"/>
        </w:rPr>
        <w:t>building a house</w:t>
      </w:r>
    </w:p>
    <w:p w14:paraId="54D31D09"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filling out forms for the government</w:t>
      </w:r>
    </w:p>
    <w:p w14:paraId="420DCAF2"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doing IRS on April 14</w:t>
      </w:r>
    </w:p>
    <w:p w14:paraId="262F763D"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taking a test like the ACT or SAT</w:t>
      </w:r>
    </w:p>
    <w:p w14:paraId="05D7D137"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cooking a certain recipe</w:t>
      </w:r>
    </w:p>
    <w:p w14:paraId="4381D04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doing a science lab for school</w:t>
      </w:r>
    </w:p>
    <w:p w14:paraId="6620B89E"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taking a new medicine</w:t>
      </w:r>
    </w:p>
    <w:p w14:paraId="10576A68"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applying for college</w:t>
      </w:r>
    </w:p>
    <w:p w14:paraId="0499C59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finding a secret fishing hole</w:t>
      </w:r>
    </w:p>
    <w:p w14:paraId="1A3CFE7B" w14:textId="77777777" w:rsidR="007F4B32" w:rsidRPr="007F4B32" w:rsidRDefault="007F4B32" w:rsidP="007F4B32">
      <w:pPr>
        <w:numPr>
          <w:ilvl w:val="0"/>
          <w:numId w:val="4"/>
        </w:numPr>
        <w:spacing w:after="0"/>
        <w:rPr>
          <w:rFonts w:ascii="Times New Roman" w:hAnsi="Times New Roman" w:cs="Times New Roman"/>
          <w:sz w:val="24"/>
          <w:szCs w:val="24"/>
        </w:rPr>
      </w:pPr>
      <w:proofErr w:type="gramStart"/>
      <w:r w:rsidRPr="007F4B32">
        <w:rPr>
          <w:rFonts w:ascii="Times New Roman" w:hAnsi="Times New Roman" w:cs="Times New Roman"/>
          <w:sz w:val="24"/>
          <w:szCs w:val="24"/>
        </w:rPr>
        <w:t>finding</w:t>
      </w:r>
      <w:proofErr w:type="gramEnd"/>
      <w:r w:rsidRPr="007F4B32">
        <w:rPr>
          <w:rFonts w:ascii="Times New Roman" w:hAnsi="Times New Roman" w:cs="Times New Roman"/>
          <w:sz w:val="24"/>
          <w:szCs w:val="24"/>
        </w:rPr>
        <w:t xml:space="preserve"> my way to a location in a big city </w:t>
      </w:r>
    </w:p>
    <w:p w14:paraId="1783C430" w14:textId="77777777" w:rsidR="009D5A8E" w:rsidRDefault="009D5A8E" w:rsidP="00261773">
      <w:pPr>
        <w:spacing w:after="0"/>
        <w:rPr>
          <w:rFonts w:ascii="Times New Roman" w:hAnsi="Times New Roman" w:cs="Times New Roman"/>
          <w:sz w:val="24"/>
          <w:szCs w:val="24"/>
        </w:rPr>
      </w:pPr>
    </w:p>
    <w:p w14:paraId="350A18B0"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5F61FB11" w14:textId="77777777" w:rsidR="00261773" w:rsidRDefault="00261773" w:rsidP="00261773">
      <w:pPr>
        <w:spacing w:after="0"/>
        <w:rPr>
          <w:rFonts w:ascii="Times New Roman" w:hAnsi="Times New Roman" w:cs="Times New Roman"/>
          <w:sz w:val="24"/>
          <w:szCs w:val="24"/>
        </w:rPr>
      </w:pPr>
    </w:p>
    <w:p w14:paraId="3C2B0D62"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Often in our lives we feel the need for important directions or instructions for our lives</w:t>
      </w:r>
    </w:p>
    <w:p w14:paraId="5AAD40F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What college major, who to marry, what job to take, what house to buy, …</w:t>
      </w:r>
    </w:p>
    <w:p w14:paraId="43A13D4F"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Today we consider how God speaks to us through His Word.</w:t>
      </w:r>
    </w:p>
    <w:p w14:paraId="4CE9A0EE" w14:textId="77777777" w:rsidR="009D5A8E" w:rsidRDefault="009D5A8E" w:rsidP="00261773">
      <w:pPr>
        <w:spacing w:after="0"/>
        <w:rPr>
          <w:rFonts w:ascii="Times New Roman" w:hAnsi="Times New Roman" w:cs="Times New Roman"/>
          <w:sz w:val="24"/>
          <w:szCs w:val="24"/>
        </w:rPr>
      </w:pPr>
    </w:p>
    <w:p w14:paraId="39CF9790"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6BF645A1" w14:textId="77777777" w:rsidR="00261773" w:rsidRDefault="00261773" w:rsidP="00261773">
      <w:pPr>
        <w:spacing w:after="0"/>
        <w:rPr>
          <w:rFonts w:ascii="Times New Roman" w:hAnsi="Times New Roman" w:cs="Times New Roman"/>
          <w:sz w:val="24"/>
          <w:szCs w:val="24"/>
        </w:rPr>
      </w:pPr>
    </w:p>
    <w:p w14:paraId="5EA863E7" w14:textId="5A6BDF9C" w:rsidR="007F4B32"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7F4B32">
        <w:rPr>
          <w:rFonts w:ascii="Times New Roman" w:hAnsi="Times New Roman" w:cs="Times New Roman"/>
          <w:sz w:val="24"/>
          <w:szCs w:val="24"/>
        </w:rPr>
        <w:t xml:space="preserve"> God’s Word is Powerful</w:t>
      </w:r>
    </w:p>
    <w:p w14:paraId="066156B6" w14:textId="77777777" w:rsidR="00261773" w:rsidRDefault="00261773" w:rsidP="00261773">
      <w:pPr>
        <w:spacing w:after="0"/>
        <w:rPr>
          <w:rFonts w:ascii="Times New Roman" w:hAnsi="Times New Roman" w:cs="Times New Roman"/>
          <w:sz w:val="24"/>
          <w:szCs w:val="24"/>
        </w:rPr>
      </w:pPr>
    </w:p>
    <w:p w14:paraId="0AF028D8"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Listen for synonyms for the spoken/written word of God.</w:t>
      </w:r>
    </w:p>
    <w:p w14:paraId="72F39815" w14:textId="77777777" w:rsidR="009D5A8E" w:rsidRDefault="009D5A8E" w:rsidP="00261773">
      <w:pPr>
        <w:spacing w:after="0"/>
        <w:rPr>
          <w:rFonts w:ascii="Times New Roman" w:hAnsi="Times New Roman" w:cs="Times New Roman"/>
          <w:sz w:val="24"/>
          <w:szCs w:val="24"/>
        </w:rPr>
      </w:pPr>
    </w:p>
    <w:p w14:paraId="1DED75E4" w14:textId="77777777" w:rsidR="007F4B32" w:rsidRPr="007F4B32" w:rsidRDefault="007F4B32" w:rsidP="007F4B32">
      <w:pPr>
        <w:spacing w:after="0" w:line="278" w:lineRule="auto"/>
        <w:rPr>
          <w:rFonts w:ascii="Times New Roman" w:eastAsia="Aptos" w:hAnsi="Times New Roman" w:cs="Times New Roman"/>
          <w:kern w:val="2"/>
          <w:sz w:val="20"/>
          <w:szCs w:val="20"/>
          <w14:ligatures w14:val="standardContextual"/>
        </w:rPr>
      </w:pPr>
      <w:r w:rsidRPr="007F4B32">
        <w:rPr>
          <w:rFonts w:ascii="Times New Roman" w:eastAsia="Aptos" w:hAnsi="Times New Roman" w:cs="Times New Roman"/>
          <w:kern w:val="2"/>
          <w:sz w:val="20"/>
          <w:szCs w:val="20"/>
          <w14:ligatures w14:val="standardContextual"/>
        </w:rPr>
        <w:t>Psalm 19:7-9 (NIV)  The law of the LORD is perfect, reviving the soul. The statutes of the LORD are trustworthy, making wise the simple. 8  The precepts of the LORD are right, giving joy to the heart. The commands of the LORD are radiant, giving light to the eyes. 9  The fear of the LORD is pure, enduring forever. The ordinances of the LORD are sure and altogether righteous.</w:t>
      </w:r>
    </w:p>
    <w:p w14:paraId="5817A3A2" w14:textId="77777777" w:rsidR="007F4B32" w:rsidRDefault="007F4B32" w:rsidP="00261773">
      <w:pPr>
        <w:spacing w:after="0"/>
        <w:rPr>
          <w:rFonts w:ascii="Times New Roman" w:hAnsi="Times New Roman" w:cs="Times New Roman"/>
          <w:sz w:val="24"/>
          <w:szCs w:val="24"/>
        </w:rPr>
      </w:pPr>
    </w:p>
    <w:p w14:paraId="0DDA5BF5"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So what synonyms do you see for God’s Word?</w:t>
      </w:r>
    </w:p>
    <w:p w14:paraId="0349AAD9" w14:textId="77777777" w:rsidR="007F4B32" w:rsidRDefault="007F4B32" w:rsidP="007F4B32">
      <w:pPr>
        <w:numPr>
          <w:ilvl w:val="0"/>
          <w:numId w:val="5"/>
        </w:numPr>
        <w:spacing w:after="0"/>
        <w:rPr>
          <w:rFonts w:ascii="Times New Roman" w:hAnsi="Times New Roman" w:cs="Times New Roman"/>
          <w:sz w:val="24"/>
          <w:szCs w:val="24"/>
        </w:rPr>
        <w:sectPr w:rsidR="007F4B32">
          <w:headerReference w:type="default" r:id="rId11"/>
          <w:pgSz w:w="12240" w:h="15840"/>
          <w:pgMar w:top="1440" w:right="1440" w:bottom="1440" w:left="1440" w:header="720" w:footer="720" w:gutter="0"/>
          <w:cols w:space="720"/>
          <w:docGrid w:linePitch="360"/>
        </w:sectPr>
      </w:pPr>
    </w:p>
    <w:p w14:paraId="0D0677E9"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law</w:t>
      </w:r>
    </w:p>
    <w:p w14:paraId="4C32D812"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statutes</w:t>
      </w:r>
    </w:p>
    <w:p w14:paraId="55980DBE"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commands</w:t>
      </w:r>
    </w:p>
    <w:p w14:paraId="45541EBF"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ordinances</w:t>
      </w:r>
    </w:p>
    <w:p w14:paraId="3C2BE840" w14:textId="77777777" w:rsidR="007F4B32" w:rsidRDefault="007F4B32" w:rsidP="007F4B32">
      <w:pPr>
        <w:spacing w:after="0"/>
        <w:rPr>
          <w:rFonts w:ascii="Times New Roman" w:hAnsi="Times New Roman" w:cs="Times New Roman"/>
          <w:sz w:val="24"/>
          <w:szCs w:val="24"/>
        </w:rPr>
        <w:sectPr w:rsidR="007F4B32" w:rsidSect="007F4B32">
          <w:type w:val="continuous"/>
          <w:pgSz w:w="12240" w:h="15840"/>
          <w:pgMar w:top="1440" w:right="1440" w:bottom="1440" w:left="1440" w:header="720" w:footer="720" w:gutter="0"/>
          <w:cols w:num="2" w:space="720"/>
          <w:docGrid w:linePitch="360"/>
        </w:sectPr>
      </w:pPr>
    </w:p>
    <w:p w14:paraId="472C4E5E" w14:textId="77777777" w:rsidR="007F4B32" w:rsidRPr="007F4B32" w:rsidRDefault="007F4B32" w:rsidP="007F4B32">
      <w:pPr>
        <w:spacing w:after="0"/>
        <w:rPr>
          <w:rFonts w:ascii="Times New Roman" w:hAnsi="Times New Roman" w:cs="Times New Roman"/>
          <w:sz w:val="24"/>
          <w:szCs w:val="24"/>
        </w:rPr>
      </w:pPr>
    </w:p>
    <w:p w14:paraId="783786E7" w14:textId="0223C17C" w:rsid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What adjectives or descriptive words did David use in talking about God’s Word</w:t>
      </w:r>
      <w:r>
        <w:rPr>
          <w:rFonts w:ascii="Times New Roman" w:hAnsi="Times New Roman" w:cs="Times New Roman"/>
          <w:sz w:val="24"/>
          <w:szCs w:val="24"/>
        </w:rPr>
        <w:t>?</w:t>
      </w:r>
    </w:p>
    <w:p w14:paraId="7B79B98A" w14:textId="77777777" w:rsidR="007F4B32" w:rsidRDefault="007F4B32" w:rsidP="007F4B32">
      <w:pPr>
        <w:pStyle w:val="ListParagraph"/>
        <w:numPr>
          <w:ilvl w:val="0"/>
          <w:numId w:val="5"/>
        </w:numPr>
        <w:spacing w:after="0"/>
        <w:rPr>
          <w:rFonts w:ascii="Times New Roman" w:hAnsi="Times New Roman" w:cs="Times New Roman"/>
          <w:sz w:val="24"/>
          <w:szCs w:val="24"/>
        </w:rPr>
        <w:sectPr w:rsidR="007F4B32" w:rsidSect="007F4B32">
          <w:type w:val="continuous"/>
          <w:pgSz w:w="12240" w:h="15840"/>
          <w:pgMar w:top="1440" w:right="1440" w:bottom="1440" w:left="1440" w:header="720" w:footer="720" w:gutter="0"/>
          <w:cols w:space="720"/>
          <w:docGrid w:linePitch="360"/>
        </w:sectPr>
      </w:pPr>
    </w:p>
    <w:p w14:paraId="3C5C1204" w14:textId="124E862C" w:rsidR="007F4B32" w:rsidRPr="007F4B32" w:rsidRDefault="007F4B32" w:rsidP="007F4B32">
      <w:pPr>
        <w:pStyle w:val="ListParagraph"/>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perfect</w:t>
      </w:r>
    </w:p>
    <w:p w14:paraId="332BEA1D"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trustworthy</w:t>
      </w:r>
    </w:p>
    <w:p w14:paraId="36C11907"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right</w:t>
      </w:r>
    </w:p>
    <w:p w14:paraId="28E9E7C1"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radiant</w:t>
      </w:r>
    </w:p>
    <w:p w14:paraId="306C9228"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sure and righteous</w:t>
      </w:r>
    </w:p>
    <w:p w14:paraId="502FE777"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precious</w:t>
      </w:r>
    </w:p>
    <w:p w14:paraId="58CF9F63"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sweeter than honey</w:t>
      </w:r>
    </w:p>
    <w:p w14:paraId="423936DE" w14:textId="77777777" w:rsidR="007F4B32" w:rsidRDefault="007F4B32" w:rsidP="00261773">
      <w:pPr>
        <w:spacing w:after="0"/>
        <w:rPr>
          <w:rFonts w:ascii="Times New Roman" w:hAnsi="Times New Roman" w:cs="Times New Roman"/>
          <w:sz w:val="24"/>
          <w:szCs w:val="24"/>
        </w:rPr>
      </w:pPr>
    </w:p>
    <w:p w14:paraId="07CFCF42" w14:textId="77777777" w:rsidR="007F4B32" w:rsidRDefault="007F4B32" w:rsidP="007F4B32">
      <w:pPr>
        <w:spacing w:after="0"/>
        <w:rPr>
          <w:rFonts w:ascii="Times New Roman" w:hAnsi="Times New Roman" w:cs="Times New Roman"/>
          <w:sz w:val="24"/>
          <w:szCs w:val="24"/>
        </w:rPr>
        <w:sectPr w:rsidR="007F4B32" w:rsidSect="007F4B32">
          <w:type w:val="continuous"/>
          <w:pgSz w:w="12240" w:h="15840"/>
          <w:pgMar w:top="1440" w:right="1440" w:bottom="1440" w:left="1440" w:header="720" w:footer="720" w:gutter="0"/>
          <w:cols w:num="2" w:space="720"/>
          <w:docGrid w:linePitch="360"/>
        </w:sectPr>
      </w:pPr>
    </w:p>
    <w:p w14:paraId="6D4DBF90"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lastRenderedPageBreak/>
        <w:t xml:space="preserve">Why is this revelation from the Lord worthy of being studied and applied in our lives? What attitude did David have toward God’s law? </w:t>
      </w:r>
    </w:p>
    <w:p w14:paraId="5ABAFA23" w14:textId="77777777" w:rsidR="007F4B32" w:rsidRPr="007F4B32" w:rsidRDefault="007F4B32" w:rsidP="007F4B32">
      <w:pPr>
        <w:numPr>
          <w:ilvl w:val="0"/>
          <w:numId w:val="4"/>
        </w:numPr>
        <w:spacing w:after="0"/>
        <w:rPr>
          <w:rFonts w:ascii="Times New Roman" w:hAnsi="Times New Roman" w:cs="Times New Roman"/>
          <w:sz w:val="24"/>
          <w:szCs w:val="24"/>
        </w:rPr>
      </w:pPr>
      <w:proofErr w:type="gramStart"/>
      <w:r w:rsidRPr="007F4B32">
        <w:rPr>
          <w:rFonts w:ascii="Times New Roman" w:hAnsi="Times New Roman" w:cs="Times New Roman"/>
          <w:sz w:val="24"/>
          <w:szCs w:val="24"/>
        </w:rPr>
        <w:t>it</w:t>
      </w:r>
      <w:proofErr w:type="gramEnd"/>
      <w:r w:rsidRPr="007F4B32">
        <w:rPr>
          <w:rFonts w:ascii="Times New Roman" w:hAnsi="Times New Roman" w:cs="Times New Roman"/>
          <w:sz w:val="24"/>
          <w:szCs w:val="24"/>
        </w:rPr>
        <w:t xml:space="preserve"> is perfect</w:t>
      </w:r>
    </w:p>
    <w:p w14:paraId="521AF03F"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God’s statutes are trustworthy</w:t>
      </w:r>
    </w:p>
    <w:p w14:paraId="6E7F916D"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the ordinances of the Lord are sure, righteous</w:t>
      </w:r>
    </w:p>
    <w:p w14:paraId="2EFAFC0F"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more precious than pure Gold</w:t>
      </w:r>
    </w:p>
    <w:p w14:paraId="6DA48FD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sweeter than honey</w:t>
      </w:r>
    </w:p>
    <w:p w14:paraId="5D2FBE8A" w14:textId="77777777" w:rsidR="007F4B32" w:rsidRPr="007F4B32" w:rsidRDefault="007F4B32" w:rsidP="007F4B32">
      <w:pPr>
        <w:spacing w:after="0"/>
        <w:rPr>
          <w:rFonts w:ascii="Times New Roman" w:hAnsi="Times New Roman" w:cs="Times New Roman"/>
          <w:sz w:val="24"/>
          <w:szCs w:val="24"/>
        </w:rPr>
      </w:pPr>
    </w:p>
    <w:p w14:paraId="0BADA940"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What effects can it have?  What role did God’s law play in David’s life?</w:t>
      </w:r>
    </w:p>
    <w:p w14:paraId="2042AC0E"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revives the soul</w:t>
      </w:r>
    </w:p>
    <w:p w14:paraId="38CF6A94"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make us wise</w:t>
      </w:r>
    </w:p>
    <w:p w14:paraId="08389346"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give joy to the heart</w:t>
      </w:r>
    </w:p>
    <w:p w14:paraId="7D76A04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give light to the eyes</w:t>
      </w:r>
    </w:p>
    <w:p w14:paraId="2DB7AC1B" w14:textId="77777777" w:rsidR="007F4B32" w:rsidRDefault="007F4B32" w:rsidP="00261773">
      <w:pPr>
        <w:spacing w:after="0"/>
        <w:rPr>
          <w:rFonts w:ascii="Times New Roman" w:hAnsi="Times New Roman" w:cs="Times New Roman"/>
          <w:sz w:val="24"/>
          <w:szCs w:val="24"/>
        </w:rPr>
      </w:pPr>
    </w:p>
    <w:p w14:paraId="0CF96BA5"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Why do you think God has chosen to reveal His character and nature to us in His Word?</w:t>
      </w:r>
    </w:p>
    <w:p w14:paraId="57A34719"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it can be made available over centuries</w:t>
      </w:r>
    </w:p>
    <w:p w14:paraId="2DEB5FBA"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it can be published in any language</w:t>
      </w:r>
    </w:p>
    <w:p w14:paraId="39C42DA6"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any individual can now have their own copy of God’s messages – hard copy or digital</w:t>
      </w:r>
    </w:p>
    <w:p w14:paraId="3618134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(this is why Bible translation organizations work so diligently to publish the Bible in new languages)</w:t>
      </w:r>
    </w:p>
    <w:p w14:paraId="54A903DB" w14:textId="77777777" w:rsidR="007F4B32" w:rsidRPr="007F4B32" w:rsidRDefault="007F4B32" w:rsidP="007F4B32">
      <w:pPr>
        <w:spacing w:after="0"/>
        <w:rPr>
          <w:rFonts w:ascii="Times New Roman" w:hAnsi="Times New Roman" w:cs="Times New Roman"/>
          <w:sz w:val="24"/>
          <w:szCs w:val="24"/>
        </w:rPr>
      </w:pPr>
    </w:p>
    <w:p w14:paraId="7305B9B4"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How might God’s Word provide reliable guidance for your life? How have you experienced the benefits and blessings described in these verses?</w:t>
      </w:r>
    </w:p>
    <w:p w14:paraId="3DB223B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specific instruction on what was right or wrong</w:t>
      </w:r>
    </w:p>
    <w:p w14:paraId="761181CA"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a principle that I could apply to the situation I faced</w:t>
      </w:r>
    </w:p>
    <w:p w14:paraId="18AD1FD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a promise to rely on in a time of questioning or indecision</w:t>
      </w:r>
    </w:p>
    <w:p w14:paraId="44AA4B19"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an example where someone in scripture faced a similar situation as mine and how they handled it right or wrong</w:t>
      </w:r>
    </w:p>
    <w:p w14:paraId="716CD653" w14:textId="77777777" w:rsidR="007F4B32" w:rsidRDefault="007F4B32" w:rsidP="00261773">
      <w:pPr>
        <w:spacing w:after="0"/>
        <w:rPr>
          <w:rFonts w:ascii="Times New Roman" w:hAnsi="Times New Roman" w:cs="Times New Roman"/>
          <w:sz w:val="24"/>
          <w:szCs w:val="24"/>
        </w:rPr>
      </w:pPr>
    </w:p>
    <w:p w14:paraId="1706DF95"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 xml:space="preserve">What role can God’s Word play in your </w:t>
      </w:r>
      <w:r w:rsidRPr="007F4B32">
        <w:rPr>
          <w:rFonts w:ascii="Times New Roman" w:hAnsi="Times New Roman" w:cs="Times New Roman"/>
          <w:i/>
          <w:iCs/>
          <w:sz w:val="24"/>
          <w:szCs w:val="24"/>
        </w:rPr>
        <w:t>everyday</w:t>
      </w:r>
      <w:r w:rsidRPr="007F4B32">
        <w:rPr>
          <w:rFonts w:ascii="Times New Roman" w:hAnsi="Times New Roman" w:cs="Times New Roman"/>
          <w:sz w:val="24"/>
          <w:szCs w:val="24"/>
        </w:rPr>
        <w:t xml:space="preserve"> life? </w:t>
      </w:r>
    </w:p>
    <w:p w14:paraId="7DBC110C"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builds a repository of God’s Truth in your thinking</w:t>
      </w:r>
    </w:p>
    <w:p w14:paraId="32E6E2DC"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gives you a Biblical mindset</w:t>
      </w:r>
    </w:p>
    <w:p w14:paraId="5E99E22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gives the right insight, just when you need it, reassurance when you have problems</w:t>
      </w:r>
    </w:p>
    <w:p w14:paraId="50867A1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is the correct substitute for the attitudes and actions of the secular world</w:t>
      </w:r>
    </w:p>
    <w:p w14:paraId="5205ADF9"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draws you closer to God – you are reading and thinking about His communications to you</w:t>
      </w:r>
    </w:p>
    <w:p w14:paraId="3EF01474"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tell you what God requires</w:t>
      </w:r>
    </w:p>
    <w:p w14:paraId="1B4D8EA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tell you God’s provision</w:t>
      </w:r>
    </w:p>
    <w:p w14:paraId="0966F883"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tell you about who God is, what He is up to</w:t>
      </w:r>
    </w:p>
    <w:p w14:paraId="4E586A84"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tell you what God has planned for the future</w:t>
      </w:r>
    </w:p>
    <w:p w14:paraId="30FB3B3F"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reminder of Who is  in charge</w:t>
      </w:r>
    </w:p>
    <w:p w14:paraId="4C0EE0A6" w14:textId="77777777" w:rsid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 xml:space="preserve">convict/convince of things we </w:t>
      </w:r>
      <w:proofErr w:type="gramStart"/>
      <w:r w:rsidRPr="007F4B32">
        <w:rPr>
          <w:rFonts w:ascii="Times New Roman" w:hAnsi="Times New Roman" w:cs="Times New Roman"/>
          <w:sz w:val="24"/>
          <w:szCs w:val="24"/>
        </w:rPr>
        <w:t>am</w:t>
      </w:r>
      <w:proofErr w:type="gramEnd"/>
      <w:r w:rsidRPr="007F4B32">
        <w:rPr>
          <w:rFonts w:ascii="Times New Roman" w:hAnsi="Times New Roman" w:cs="Times New Roman"/>
          <w:sz w:val="24"/>
          <w:szCs w:val="24"/>
        </w:rPr>
        <w:t xml:space="preserve"> doing wrong</w:t>
      </w:r>
    </w:p>
    <w:p w14:paraId="061E59B7" w14:textId="4ED7E8E8" w:rsidR="009D5A8E"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give guidance about what choices to make</w:t>
      </w:r>
    </w:p>
    <w:p w14:paraId="6778EC31" w14:textId="77777777" w:rsidR="007F4B32" w:rsidRPr="007F4B32" w:rsidRDefault="007F4B32" w:rsidP="007F4B32">
      <w:pPr>
        <w:spacing w:after="0"/>
        <w:rPr>
          <w:rFonts w:ascii="Times New Roman" w:hAnsi="Times New Roman" w:cs="Times New Roman"/>
          <w:sz w:val="24"/>
          <w:szCs w:val="24"/>
        </w:rPr>
      </w:pPr>
    </w:p>
    <w:p w14:paraId="55646D2A" w14:textId="6400B320"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3.2</w:t>
      </w:r>
      <w:r w:rsidR="007F4B32">
        <w:rPr>
          <w:rFonts w:ascii="Times New Roman" w:hAnsi="Times New Roman" w:cs="Times New Roman"/>
          <w:sz w:val="24"/>
          <w:szCs w:val="24"/>
        </w:rPr>
        <w:t xml:space="preserve"> </w:t>
      </w:r>
      <w:r w:rsidR="007F4B32" w:rsidRPr="007F4B32">
        <w:rPr>
          <w:rFonts w:ascii="Times New Roman" w:hAnsi="Times New Roman" w:cs="Times New Roman"/>
          <w:sz w:val="24"/>
          <w:szCs w:val="24"/>
        </w:rPr>
        <w:t>God’s Word Brings Pleasure, Warning</w:t>
      </w:r>
    </w:p>
    <w:p w14:paraId="08BCBA21" w14:textId="77777777" w:rsidR="00261773" w:rsidRDefault="00261773" w:rsidP="00261773">
      <w:pPr>
        <w:spacing w:after="0"/>
        <w:rPr>
          <w:rFonts w:ascii="Times New Roman" w:hAnsi="Times New Roman" w:cs="Times New Roman"/>
          <w:sz w:val="24"/>
          <w:szCs w:val="24"/>
        </w:rPr>
      </w:pPr>
    </w:p>
    <w:p w14:paraId="4B3D3D9C" w14:textId="562CFB48"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7F4B32">
        <w:rPr>
          <w:rFonts w:ascii="Times New Roman" w:hAnsi="Times New Roman" w:cs="Times New Roman"/>
          <w:sz w:val="24"/>
          <w:szCs w:val="24"/>
        </w:rPr>
        <w:t xml:space="preserve"> two metaphors.</w:t>
      </w:r>
    </w:p>
    <w:p w14:paraId="18703440" w14:textId="77777777" w:rsidR="007F4B32" w:rsidRDefault="007F4B32" w:rsidP="00261773">
      <w:pPr>
        <w:spacing w:after="0"/>
        <w:rPr>
          <w:rFonts w:ascii="Times New Roman" w:hAnsi="Times New Roman" w:cs="Times New Roman"/>
          <w:sz w:val="24"/>
          <w:szCs w:val="24"/>
        </w:rPr>
      </w:pPr>
    </w:p>
    <w:p w14:paraId="35D09C37" w14:textId="77777777" w:rsidR="007F4B32" w:rsidRPr="007F4B32" w:rsidRDefault="007F4B32" w:rsidP="007F4B32">
      <w:pPr>
        <w:spacing w:after="0" w:line="278" w:lineRule="auto"/>
        <w:rPr>
          <w:rFonts w:ascii="Times New Roman" w:eastAsia="Aptos" w:hAnsi="Times New Roman" w:cs="Times New Roman"/>
          <w:kern w:val="2"/>
          <w:sz w:val="20"/>
          <w:szCs w:val="20"/>
          <w14:ligatures w14:val="standardContextual"/>
        </w:rPr>
      </w:pPr>
      <w:r w:rsidRPr="007F4B32">
        <w:rPr>
          <w:rFonts w:ascii="Times New Roman" w:eastAsia="Aptos" w:hAnsi="Times New Roman" w:cs="Times New Roman"/>
          <w:kern w:val="2"/>
          <w:sz w:val="20"/>
          <w:szCs w:val="20"/>
          <w14:ligatures w14:val="standardContextual"/>
        </w:rPr>
        <w:t>Psalm 19:10-11 (NIV) They are more precious than gold, than much pure gold; they are sweeter than honey, than honey from the comb.  11  By them is your servant warned; in keeping them there is great reward.</w:t>
      </w:r>
    </w:p>
    <w:p w14:paraId="172CDF8B" w14:textId="77777777" w:rsidR="007F4B32" w:rsidRDefault="007F4B32" w:rsidP="00261773">
      <w:pPr>
        <w:spacing w:after="0"/>
        <w:rPr>
          <w:rFonts w:ascii="Times New Roman" w:hAnsi="Times New Roman" w:cs="Times New Roman"/>
          <w:sz w:val="24"/>
          <w:szCs w:val="24"/>
        </w:rPr>
      </w:pPr>
    </w:p>
    <w:p w14:paraId="308552AF" w14:textId="77777777" w:rsidR="007F4B32" w:rsidRPr="007F4B32" w:rsidRDefault="007F4B32" w:rsidP="007F4B32">
      <w:pPr>
        <w:spacing w:after="0"/>
        <w:rPr>
          <w:rFonts w:ascii="Times New Roman" w:hAnsi="Times New Roman" w:cs="Times New Roman"/>
          <w:sz w:val="24"/>
          <w:szCs w:val="24"/>
        </w:rPr>
      </w:pPr>
      <w:r>
        <w:rPr>
          <w:rFonts w:ascii="Times New Roman" w:hAnsi="Times New Roman" w:cs="Times New Roman"/>
          <w:sz w:val="24"/>
          <w:szCs w:val="24"/>
        </w:rPr>
        <w:t xml:space="preserve">The two metaphors suggest that God’s Word is like </w:t>
      </w:r>
      <w:r w:rsidRPr="004079E1">
        <w:rPr>
          <w:rFonts w:ascii="Times New Roman" w:hAnsi="Times New Roman" w:cs="Times New Roman"/>
          <w:i/>
          <w:iCs/>
          <w:sz w:val="24"/>
          <w:szCs w:val="24"/>
        </w:rPr>
        <w:t>sweet honey</w:t>
      </w:r>
      <w:r>
        <w:rPr>
          <w:rFonts w:ascii="Times New Roman" w:hAnsi="Times New Roman" w:cs="Times New Roman"/>
          <w:sz w:val="24"/>
          <w:szCs w:val="24"/>
        </w:rPr>
        <w:t xml:space="preserve"> and </w:t>
      </w:r>
      <w:r w:rsidRPr="004079E1">
        <w:rPr>
          <w:rFonts w:ascii="Times New Roman" w:hAnsi="Times New Roman" w:cs="Times New Roman"/>
          <w:i/>
          <w:iCs/>
          <w:sz w:val="24"/>
          <w:szCs w:val="24"/>
        </w:rPr>
        <w:t>pure gold</w:t>
      </w:r>
      <w:r>
        <w:rPr>
          <w:rFonts w:ascii="Times New Roman" w:hAnsi="Times New Roman" w:cs="Times New Roman"/>
          <w:sz w:val="24"/>
          <w:szCs w:val="24"/>
        </w:rPr>
        <w:t xml:space="preserve">.  </w:t>
      </w:r>
      <w:r w:rsidRPr="007F4B32">
        <w:rPr>
          <w:rFonts w:ascii="Times New Roman" w:hAnsi="Times New Roman" w:cs="Times New Roman"/>
          <w:sz w:val="24"/>
          <w:szCs w:val="24"/>
        </w:rPr>
        <w:t xml:space="preserve">How does each apply? </w:t>
      </w:r>
    </w:p>
    <w:tbl>
      <w:tblPr>
        <w:tblStyle w:val="TableGrid"/>
        <w:tblW w:w="0" w:type="auto"/>
        <w:tblLook w:val="04A0" w:firstRow="1" w:lastRow="0" w:firstColumn="1" w:lastColumn="0" w:noHBand="0" w:noVBand="1"/>
      </w:tblPr>
      <w:tblGrid>
        <w:gridCol w:w="4675"/>
        <w:gridCol w:w="4675"/>
      </w:tblGrid>
      <w:tr w:rsidR="007F4B32" w:rsidRPr="007F4B32" w14:paraId="4FA9935C" w14:textId="77777777" w:rsidTr="00B658BA">
        <w:tc>
          <w:tcPr>
            <w:tcW w:w="4675" w:type="dxa"/>
          </w:tcPr>
          <w:p w14:paraId="05C1D0E7" w14:textId="77777777" w:rsidR="007F4B32" w:rsidRPr="007F4B32" w:rsidRDefault="007F4B32" w:rsidP="007F4B32">
            <w:pPr>
              <w:spacing w:line="259" w:lineRule="auto"/>
              <w:jc w:val="center"/>
              <w:rPr>
                <w:rFonts w:ascii="Times New Roman" w:hAnsi="Times New Roman" w:cs="Times New Roman"/>
                <w:sz w:val="24"/>
                <w:szCs w:val="24"/>
              </w:rPr>
            </w:pPr>
            <w:r w:rsidRPr="007F4B32">
              <w:rPr>
                <w:rFonts w:ascii="Times New Roman" w:hAnsi="Times New Roman" w:cs="Times New Roman"/>
                <w:sz w:val="24"/>
                <w:szCs w:val="24"/>
              </w:rPr>
              <w:t>Honey</w:t>
            </w:r>
          </w:p>
        </w:tc>
        <w:tc>
          <w:tcPr>
            <w:tcW w:w="4675" w:type="dxa"/>
          </w:tcPr>
          <w:p w14:paraId="7777F2C6" w14:textId="77777777" w:rsidR="007F4B32" w:rsidRPr="007F4B32" w:rsidRDefault="007F4B32" w:rsidP="007F4B32">
            <w:pPr>
              <w:spacing w:line="259" w:lineRule="auto"/>
              <w:jc w:val="center"/>
              <w:rPr>
                <w:rFonts w:ascii="Times New Roman" w:hAnsi="Times New Roman" w:cs="Times New Roman"/>
                <w:sz w:val="24"/>
                <w:szCs w:val="24"/>
              </w:rPr>
            </w:pPr>
            <w:r w:rsidRPr="007F4B32">
              <w:rPr>
                <w:rFonts w:ascii="Times New Roman" w:hAnsi="Times New Roman" w:cs="Times New Roman"/>
                <w:sz w:val="24"/>
                <w:szCs w:val="24"/>
              </w:rPr>
              <w:t>Pure Gold</w:t>
            </w:r>
          </w:p>
        </w:tc>
      </w:tr>
      <w:tr w:rsidR="007F4B32" w:rsidRPr="007F4B32" w14:paraId="58165E4B" w14:textId="77777777" w:rsidTr="00B658BA">
        <w:tc>
          <w:tcPr>
            <w:tcW w:w="4675" w:type="dxa"/>
          </w:tcPr>
          <w:p w14:paraId="37870CF6" w14:textId="77777777" w:rsidR="007F4B32" w:rsidRPr="007F4B32" w:rsidRDefault="007F4B32" w:rsidP="007F4B32">
            <w:pPr>
              <w:numPr>
                <w:ilvl w:val="0"/>
                <w:numId w:val="4"/>
              </w:numPr>
              <w:spacing w:line="259" w:lineRule="auto"/>
              <w:rPr>
                <w:rFonts w:ascii="Times New Roman" w:hAnsi="Times New Roman" w:cs="Times New Roman"/>
                <w:sz w:val="24"/>
                <w:szCs w:val="24"/>
              </w:rPr>
            </w:pPr>
            <w:r w:rsidRPr="007F4B32">
              <w:rPr>
                <w:rFonts w:ascii="Times New Roman" w:hAnsi="Times New Roman" w:cs="Times New Roman"/>
                <w:sz w:val="24"/>
                <w:szCs w:val="24"/>
              </w:rPr>
              <w:t>sweet to partake of</w:t>
            </w:r>
          </w:p>
          <w:p w14:paraId="5308F95B" w14:textId="77777777" w:rsidR="007F4B32" w:rsidRPr="007F4B32" w:rsidRDefault="007F4B32" w:rsidP="007F4B32">
            <w:pPr>
              <w:numPr>
                <w:ilvl w:val="0"/>
                <w:numId w:val="4"/>
              </w:numPr>
              <w:spacing w:line="259" w:lineRule="auto"/>
              <w:rPr>
                <w:rFonts w:ascii="Times New Roman" w:hAnsi="Times New Roman" w:cs="Times New Roman"/>
                <w:sz w:val="24"/>
                <w:szCs w:val="24"/>
              </w:rPr>
            </w:pPr>
            <w:r w:rsidRPr="007F4B32">
              <w:rPr>
                <w:rFonts w:ascii="Times New Roman" w:hAnsi="Times New Roman" w:cs="Times New Roman"/>
                <w:sz w:val="24"/>
                <w:szCs w:val="24"/>
              </w:rPr>
              <w:t>readily available</w:t>
            </w:r>
          </w:p>
          <w:p w14:paraId="1A52F68C" w14:textId="77777777" w:rsidR="007F4B32" w:rsidRPr="007F4B32" w:rsidRDefault="007F4B32" w:rsidP="007F4B32">
            <w:pPr>
              <w:numPr>
                <w:ilvl w:val="0"/>
                <w:numId w:val="4"/>
              </w:numPr>
              <w:spacing w:line="259" w:lineRule="auto"/>
              <w:rPr>
                <w:rFonts w:ascii="Times New Roman" w:hAnsi="Times New Roman" w:cs="Times New Roman"/>
                <w:sz w:val="24"/>
                <w:szCs w:val="24"/>
              </w:rPr>
            </w:pPr>
            <w:r w:rsidRPr="007F4B32">
              <w:rPr>
                <w:rFonts w:ascii="Times New Roman" w:hAnsi="Times New Roman" w:cs="Times New Roman"/>
                <w:sz w:val="24"/>
                <w:szCs w:val="24"/>
              </w:rPr>
              <w:t>has healing properties</w:t>
            </w:r>
          </w:p>
        </w:tc>
        <w:tc>
          <w:tcPr>
            <w:tcW w:w="4675" w:type="dxa"/>
          </w:tcPr>
          <w:p w14:paraId="7BC90E34" w14:textId="77777777" w:rsidR="007F4B32" w:rsidRPr="007F4B32" w:rsidRDefault="007F4B32" w:rsidP="007F4B32">
            <w:pPr>
              <w:numPr>
                <w:ilvl w:val="0"/>
                <w:numId w:val="4"/>
              </w:numPr>
              <w:spacing w:line="259" w:lineRule="auto"/>
              <w:rPr>
                <w:rFonts w:ascii="Times New Roman" w:hAnsi="Times New Roman" w:cs="Times New Roman"/>
                <w:sz w:val="24"/>
                <w:szCs w:val="24"/>
              </w:rPr>
            </w:pPr>
            <w:r w:rsidRPr="007F4B32">
              <w:rPr>
                <w:rFonts w:ascii="Times New Roman" w:hAnsi="Times New Roman" w:cs="Times New Roman"/>
                <w:sz w:val="24"/>
                <w:szCs w:val="24"/>
              </w:rPr>
              <w:t>has value</w:t>
            </w:r>
          </w:p>
          <w:p w14:paraId="6B32EDAE" w14:textId="77777777" w:rsidR="007F4B32" w:rsidRPr="007F4B32" w:rsidRDefault="007F4B32" w:rsidP="007F4B32">
            <w:pPr>
              <w:numPr>
                <w:ilvl w:val="0"/>
                <w:numId w:val="4"/>
              </w:numPr>
              <w:spacing w:line="259" w:lineRule="auto"/>
              <w:rPr>
                <w:rFonts w:ascii="Times New Roman" w:hAnsi="Times New Roman" w:cs="Times New Roman"/>
                <w:sz w:val="24"/>
                <w:szCs w:val="24"/>
              </w:rPr>
            </w:pPr>
            <w:r w:rsidRPr="007F4B32">
              <w:rPr>
                <w:rFonts w:ascii="Times New Roman" w:hAnsi="Times New Roman" w:cs="Times New Roman"/>
                <w:sz w:val="24"/>
                <w:szCs w:val="24"/>
              </w:rPr>
              <w:t>good to look at</w:t>
            </w:r>
          </w:p>
          <w:p w14:paraId="1BD511BE" w14:textId="77777777" w:rsidR="007F4B32" w:rsidRPr="007F4B32" w:rsidRDefault="007F4B32" w:rsidP="007F4B32">
            <w:pPr>
              <w:numPr>
                <w:ilvl w:val="0"/>
                <w:numId w:val="4"/>
              </w:numPr>
              <w:spacing w:line="259" w:lineRule="auto"/>
              <w:rPr>
                <w:rFonts w:ascii="Times New Roman" w:hAnsi="Times New Roman" w:cs="Times New Roman"/>
                <w:sz w:val="24"/>
                <w:szCs w:val="24"/>
              </w:rPr>
            </w:pPr>
            <w:r w:rsidRPr="007F4B32">
              <w:rPr>
                <w:rFonts w:ascii="Times New Roman" w:hAnsi="Times New Roman" w:cs="Times New Roman"/>
                <w:sz w:val="24"/>
                <w:szCs w:val="24"/>
              </w:rPr>
              <w:t>easily worked into beautiful objects</w:t>
            </w:r>
          </w:p>
        </w:tc>
      </w:tr>
    </w:tbl>
    <w:p w14:paraId="6D2C4CE4" w14:textId="77777777" w:rsidR="007F4B32" w:rsidRPr="007F4B32" w:rsidRDefault="007F4B32" w:rsidP="007F4B32">
      <w:pPr>
        <w:spacing w:after="0"/>
        <w:rPr>
          <w:rFonts w:ascii="Times New Roman" w:hAnsi="Times New Roman" w:cs="Times New Roman"/>
          <w:sz w:val="24"/>
          <w:szCs w:val="24"/>
        </w:rPr>
      </w:pPr>
    </w:p>
    <w:p w14:paraId="67C46C96"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 xml:space="preserve">What promises are associated with keeping the Word of God? </w:t>
      </w:r>
    </w:p>
    <w:p w14:paraId="7586AD40"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it gives you warnings</w:t>
      </w:r>
    </w:p>
    <w:p w14:paraId="4AB16CA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you are rewarded when you keep the Word of God</w:t>
      </w:r>
    </w:p>
    <w:p w14:paraId="13A14A69" w14:textId="77777777" w:rsidR="007F4B32" w:rsidRPr="007F4B32" w:rsidRDefault="007F4B32" w:rsidP="007F4B32">
      <w:pPr>
        <w:spacing w:after="0"/>
        <w:rPr>
          <w:rFonts w:ascii="Times New Roman" w:hAnsi="Times New Roman" w:cs="Times New Roman"/>
          <w:sz w:val="24"/>
          <w:szCs w:val="24"/>
        </w:rPr>
      </w:pPr>
    </w:p>
    <w:p w14:paraId="2DB06388"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What kind of warnings does God give us in His Word?</w:t>
      </w:r>
    </w:p>
    <w:p w14:paraId="62E71386"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results of sin</w:t>
      </w:r>
    </w:p>
    <w:p w14:paraId="55E4E195"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beware of false teachings … stick to God’s Word</w:t>
      </w:r>
    </w:p>
    <w:p w14:paraId="48AEEC2B"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specific attitudes and actions to avoid</w:t>
      </w:r>
    </w:p>
    <w:p w14:paraId="79A6FBB1" w14:textId="77777777" w:rsidR="007F4B32" w:rsidRPr="007F4B32" w:rsidRDefault="007F4B32" w:rsidP="007F4B32">
      <w:pPr>
        <w:spacing w:after="0"/>
        <w:rPr>
          <w:rFonts w:ascii="Times New Roman" w:hAnsi="Times New Roman" w:cs="Times New Roman"/>
          <w:sz w:val="24"/>
          <w:szCs w:val="24"/>
        </w:rPr>
      </w:pPr>
    </w:p>
    <w:p w14:paraId="1612BFD9"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So what rewards come to you as you keep God’s Word?</w:t>
      </w:r>
    </w:p>
    <w:p w14:paraId="685695C3" w14:textId="77777777" w:rsidR="007F4B32" w:rsidRPr="007F4B32" w:rsidRDefault="007F4B32" w:rsidP="007F4B32">
      <w:pPr>
        <w:numPr>
          <w:ilvl w:val="0"/>
          <w:numId w:val="4"/>
        </w:numPr>
        <w:spacing w:after="0"/>
        <w:rPr>
          <w:rFonts w:ascii="Times New Roman" w:hAnsi="Times New Roman" w:cs="Times New Roman"/>
          <w:sz w:val="24"/>
          <w:szCs w:val="24"/>
        </w:rPr>
      </w:pPr>
      <w:proofErr w:type="gramStart"/>
      <w:r w:rsidRPr="007F4B32">
        <w:rPr>
          <w:rFonts w:ascii="Times New Roman" w:hAnsi="Times New Roman" w:cs="Times New Roman"/>
          <w:sz w:val="24"/>
          <w:szCs w:val="24"/>
        </w:rPr>
        <w:t>initially</w:t>
      </w:r>
      <w:proofErr w:type="gramEnd"/>
      <w:r w:rsidRPr="007F4B32">
        <w:rPr>
          <w:rFonts w:ascii="Times New Roman" w:hAnsi="Times New Roman" w:cs="Times New Roman"/>
          <w:sz w:val="24"/>
          <w:szCs w:val="24"/>
        </w:rPr>
        <w:t>, salvation</w:t>
      </w:r>
    </w:p>
    <w:p w14:paraId="5CBC40F1"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we find God keeps His promises</w:t>
      </w:r>
    </w:p>
    <w:p w14:paraId="3D1434FE"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we find encouragement</w:t>
      </w:r>
    </w:p>
    <w:p w14:paraId="4B41CD23"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we find direction</w:t>
      </w:r>
    </w:p>
    <w:p w14:paraId="3667A1E4" w14:textId="77777777" w:rsidR="007F4B32" w:rsidRPr="007F4B32" w:rsidRDefault="007F4B32" w:rsidP="007F4B32">
      <w:pPr>
        <w:numPr>
          <w:ilvl w:val="0"/>
          <w:numId w:val="4"/>
        </w:numPr>
        <w:spacing w:after="0"/>
        <w:rPr>
          <w:rFonts w:ascii="Times New Roman" w:hAnsi="Times New Roman" w:cs="Times New Roman"/>
          <w:sz w:val="24"/>
          <w:szCs w:val="24"/>
        </w:rPr>
      </w:pPr>
      <w:r w:rsidRPr="007F4B32">
        <w:rPr>
          <w:rFonts w:ascii="Times New Roman" w:hAnsi="Times New Roman" w:cs="Times New Roman"/>
          <w:sz w:val="24"/>
          <w:szCs w:val="24"/>
        </w:rPr>
        <w:t>wisdom, insight</w:t>
      </w:r>
    </w:p>
    <w:p w14:paraId="3AD60057" w14:textId="578ECB60" w:rsidR="007F4B32" w:rsidRDefault="007F4B32" w:rsidP="00261773">
      <w:pPr>
        <w:spacing w:after="0"/>
        <w:rPr>
          <w:rFonts w:ascii="Times New Roman" w:hAnsi="Times New Roman" w:cs="Times New Roman"/>
          <w:sz w:val="24"/>
          <w:szCs w:val="24"/>
        </w:rPr>
      </w:pPr>
    </w:p>
    <w:p w14:paraId="040F18CD" w14:textId="45EA1364"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 xml:space="preserve">What steps could you take to be more open to </w:t>
      </w:r>
      <w:r>
        <w:rPr>
          <w:rFonts w:ascii="Times New Roman" w:hAnsi="Times New Roman" w:cs="Times New Roman"/>
          <w:sz w:val="24"/>
          <w:szCs w:val="24"/>
        </w:rPr>
        <w:t xml:space="preserve">the sweetness and high value of </w:t>
      </w:r>
      <w:r w:rsidRPr="007F4B32">
        <w:rPr>
          <w:rFonts w:ascii="Times New Roman" w:hAnsi="Times New Roman" w:cs="Times New Roman"/>
          <w:sz w:val="24"/>
          <w:szCs w:val="24"/>
        </w:rPr>
        <w:t>God’s Word?</w:t>
      </w:r>
    </w:p>
    <w:p w14:paraId="523720A7" w14:textId="77777777" w:rsidR="007F4B32" w:rsidRPr="007F4B32" w:rsidRDefault="007F4B32" w:rsidP="007F4B32">
      <w:pPr>
        <w:numPr>
          <w:ilvl w:val="0"/>
          <w:numId w:val="5"/>
        </w:numPr>
        <w:spacing w:after="0"/>
        <w:rPr>
          <w:rFonts w:ascii="Times New Roman" w:hAnsi="Times New Roman" w:cs="Times New Roman"/>
          <w:sz w:val="24"/>
          <w:szCs w:val="24"/>
        </w:rPr>
      </w:pPr>
      <w:proofErr w:type="gramStart"/>
      <w:r w:rsidRPr="007F4B32">
        <w:rPr>
          <w:rFonts w:ascii="Times New Roman" w:hAnsi="Times New Roman" w:cs="Times New Roman"/>
          <w:sz w:val="24"/>
          <w:szCs w:val="24"/>
        </w:rPr>
        <w:t>first</w:t>
      </w:r>
      <w:proofErr w:type="gramEnd"/>
      <w:r w:rsidRPr="007F4B32">
        <w:rPr>
          <w:rFonts w:ascii="Times New Roman" w:hAnsi="Times New Roman" w:cs="Times New Roman"/>
          <w:sz w:val="24"/>
          <w:szCs w:val="24"/>
        </w:rPr>
        <w:t xml:space="preserve"> of all, read it daily</w:t>
      </w:r>
    </w:p>
    <w:p w14:paraId="27EC78A4"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stop and think about what you are reading</w:t>
      </w:r>
    </w:p>
    <w:p w14:paraId="35DCFA7B"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take notes about what it says, what it means, what you will do as a result of its message</w:t>
      </w:r>
    </w:p>
    <w:p w14:paraId="7981FE6C"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ask God to help you understand, to apply</w:t>
      </w:r>
    </w:p>
    <w:p w14:paraId="0B0A68DA"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share with someone what you have read</w:t>
      </w:r>
    </w:p>
    <w:p w14:paraId="222EDF58" w14:textId="77777777" w:rsidR="009D5A8E" w:rsidRDefault="009D5A8E" w:rsidP="00261773">
      <w:pPr>
        <w:spacing w:after="0"/>
        <w:rPr>
          <w:rFonts w:ascii="Times New Roman" w:hAnsi="Times New Roman" w:cs="Times New Roman"/>
          <w:sz w:val="24"/>
          <w:szCs w:val="24"/>
        </w:rPr>
      </w:pPr>
    </w:p>
    <w:p w14:paraId="7B3AF98C" w14:textId="6CC43253"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3.3</w:t>
      </w:r>
      <w:r w:rsidR="007F4B32">
        <w:rPr>
          <w:rFonts w:ascii="Times New Roman" w:hAnsi="Times New Roman" w:cs="Times New Roman"/>
          <w:sz w:val="24"/>
          <w:szCs w:val="24"/>
        </w:rPr>
        <w:t xml:space="preserve">  </w:t>
      </w:r>
      <w:r w:rsidR="007F4B32" w:rsidRPr="007F4B32">
        <w:rPr>
          <w:rFonts w:ascii="Times New Roman" w:hAnsi="Times New Roman" w:cs="Times New Roman"/>
          <w:sz w:val="24"/>
          <w:szCs w:val="24"/>
        </w:rPr>
        <w:t>God’s Word Convicts and Guides</w:t>
      </w:r>
    </w:p>
    <w:p w14:paraId="2084741C" w14:textId="77777777" w:rsidR="00261773" w:rsidRDefault="00261773" w:rsidP="00261773">
      <w:pPr>
        <w:spacing w:after="0"/>
        <w:rPr>
          <w:rFonts w:ascii="Times New Roman" w:hAnsi="Times New Roman" w:cs="Times New Roman"/>
          <w:sz w:val="24"/>
          <w:szCs w:val="24"/>
        </w:rPr>
      </w:pPr>
    </w:p>
    <w:p w14:paraId="14672094" w14:textId="59E84F88" w:rsidR="009D5A8E" w:rsidRDefault="007F4B32" w:rsidP="00261773">
      <w:pPr>
        <w:spacing w:after="0"/>
        <w:rPr>
          <w:rFonts w:ascii="Times New Roman" w:hAnsi="Times New Roman" w:cs="Times New Roman"/>
          <w:sz w:val="24"/>
          <w:szCs w:val="24"/>
        </w:rPr>
      </w:pPr>
      <w:r w:rsidRPr="007F4B32">
        <w:rPr>
          <w:rFonts w:ascii="Times New Roman" w:hAnsi="Times New Roman" w:cs="Times New Roman"/>
          <w:sz w:val="24"/>
          <w:szCs w:val="24"/>
        </w:rPr>
        <w:t xml:space="preserve">Listen </w:t>
      </w:r>
      <w:proofErr w:type="gramStart"/>
      <w:r w:rsidRPr="007F4B32">
        <w:rPr>
          <w:rFonts w:ascii="Times New Roman" w:hAnsi="Times New Roman" w:cs="Times New Roman"/>
          <w:sz w:val="24"/>
          <w:szCs w:val="24"/>
        </w:rPr>
        <w:t>for</w:t>
      </w:r>
      <w:proofErr w:type="gramEnd"/>
      <w:r w:rsidRPr="007F4B32">
        <w:rPr>
          <w:rFonts w:ascii="Times New Roman" w:hAnsi="Times New Roman" w:cs="Times New Roman"/>
          <w:sz w:val="24"/>
          <w:szCs w:val="24"/>
        </w:rPr>
        <w:t xml:space="preserve"> David’s confession.</w:t>
      </w:r>
    </w:p>
    <w:p w14:paraId="5EA4114A" w14:textId="77777777" w:rsidR="007F4B32" w:rsidRDefault="007F4B32" w:rsidP="00261773">
      <w:pPr>
        <w:spacing w:after="0"/>
        <w:rPr>
          <w:rFonts w:ascii="Times New Roman" w:hAnsi="Times New Roman" w:cs="Times New Roman"/>
          <w:sz w:val="24"/>
          <w:szCs w:val="24"/>
        </w:rPr>
      </w:pPr>
    </w:p>
    <w:p w14:paraId="129D26AA" w14:textId="77777777" w:rsidR="007F4B32" w:rsidRPr="007F4B32" w:rsidRDefault="007F4B32" w:rsidP="007F4B32">
      <w:pPr>
        <w:spacing w:after="0" w:line="278" w:lineRule="auto"/>
        <w:rPr>
          <w:rFonts w:ascii="Times New Roman" w:eastAsia="Aptos" w:hAnsi="Times New Roman" w:cs="Times New Roman"/>
          <w:kern w:val="2"/>
          <w:sz w:val="20"/>
          <w:szCs w:val="20"/>
          <w14:ligatures w14:val="standardContextual"/>
        </w:rPr>
      </w:pPr>
      <w:r w:rsidRPr="007F4B32">
        <w:rPr>
          <w:rFonts w:ascii="Times New Roman" w:eastAsia="Aptos" w:hAnsi="Times New Roman" w:cs="Times New Roman"/>
          <w:kern w:val="2"/>
          <w:sz w:val="20"/>
          <w:szCs w:val="20"/>
          <w14:ligatures w14:val="standardContextual"/>
        </w:rPr>
        <w:t>Psalm 19:12-14 (NIV)  Who can discern his errors? Forgive my hidden faults. 13  Keep your servant also from willful sins; may they not rule over me. Then will I be blameless, innocent of great transgression. 14  May the words of my mouth and the meditation of my heart be pleasing in your sight, O LORD, my Rock and my Redeemer.</w:t>
      </w:r>
    </w:p>
    <w:p w14:paraId="494776ED"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lastRenderedPageBreak/>
        <w:t xml:space="preserve">What commitment and confession </w:t>
      </w:r>
      <w:proofErr w:type="gramStart"/>
      <w:r w:rsidRPr="007F4B32">
        <w:rPr>
          <w:rFonts w:ascii="Times New Roman" w:hAnsi="Times New Roman" w:cs="Times New Roman"/>
          <w:sz w:val="24"/>
          <w:szCs w:val="24"/>
        </w:rPr>
        <w:t>does</w:t>
      </w:r>
      <w:proofErr w:type="gramEnd"/>
      <w:r w:rsidRPr="007F4B32">
        <w:rPr>
          <w:rFonts w:ascii="Times New Roman" w:hAnsi="Times New Roman" w:cs="Times New Roman"/>
          <w:sz w:val="24"/>
          <w:szCs w:val="24"/>
        </w:rPr>
        <w:t xml:space="preserve"> the psalmist make in concluding the psalm?</w:t>
      </w:r>
    </w:p>
    <w:p w14:paraId="55AA490C"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hidden sins</w:t>
      </w:r>
    </w:p>
    <w:p w14:paraId="00C1413B"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willful sins</w:t>
      </w:r>
    </w:p>
    <w:p w14:paraId="10F02F2E" w14:textId="0A9CE41F" w:rsidR="007F4B32" w:rsidRPr="007F4B32" w:rsidRDefault="004079E1" w:rsidP="007F4B32">
      <w:pPr>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may they not rule/control </w:t>
      </w:r>
      <w:proofErr w:type="gramStart"/>
      <w:r>
        <w:rPr>
          <w:rFonts w:ascii="Times New Roman" w:hAnsi="Times New Roman" w:cs="Times New Roman"/>
          <w:sz w:val="24"/>
          <w:szCs w:val="24"/>
        </w:rPr>
        <w:t>me</w:t>
      </w:r>
      <w:proofErr w:type="gramEnd"/>
    </w:p>
    <w:p w14:paraId="694EBAC5" w14:textId="77777777" w:rsidR="007F4B32" w:rsidRPr="007F4B32" w:rsidRDefault="007F4B32" w:rsidP="007F4B32">
      <w:pPr>
        <w:spacing w:after="0"/>
        <w:rPr>
          <w:rFonts w:ascii="Times New Roman" w:hAnsi="Times New Roman" w:cs="Times New Roman"/>
          <w:sz w:val="24"/>
          <w:szCs w:val="24"/>
        </w:rPr>
      </w:pPr>
    </w:p>
    <w:p w14:paraId="0C6012B7"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 xml:space="preserve">What does the psalmist (and we) need the Lord to do in relationship to his (our) sin? </w:t>
      </w:r>
    </w:p>
    <w:p w14:paraId="5CBAAAEE"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forgive</w:t>
      </w:r>
    </w:p>
    <w:p w14:paraId="003C4C00"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reveal sins that we are not yet aware of (hidden sins)</w:t>
      </w:r>
    </w:p>
    <w:p w14:paraId="243C3FD1"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keep from willful sins</w:t>
      </w:r>
    </w:p>
    <w:p w14:paraId="36690806"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keep sin from ruling over us</w:t>
      </w:r>
    </w:p>
    <w:p w14:paraId="7665A0E6"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make him/us blameless, innocent of great transgression</w:t>
      </w:r>
    </w:p>
    <w:p w14:paraId="33DA85C6"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 xml:space="preserve">cause what we </w:t>
      </w:r>
      <w:proofErr w:type="gramStart"/>
      <w:r w:rsidRPr="007F4B32">
        <w:rPr>
          <w:rFonts w:ascii="Times New Roman" w:hAnsi="Times New Roman" w:cs="Times New Roman"/>
          <w:sz w:val="24"/>
          <w:szCs w:val="24"/>
        </w:rPr>
        <w:t>say</w:t>
      </w:r>
      <w:proofErr w:type="gramEnd"/>
      <w:r w:rsidRPr="007F4B32">
        <w:rPr>
          <w:rFonts w:ascii="Times New Roman" w:hAnsi="Times New Roman" w:cs="Times New Roman"/>
          <w:sz w:val="24"/>
          <w:szCs w:val="24"/>
        </w:rPr>
        <w:t xml:space="preserve"> and think be pleasing to God</w:t>
      </w:r>
    </w:p>
    <w:p w14:paraId="614ADE43" w14:textId="77777777" w:rsidR="007F4B32" w:rsidRPr="007F4B32" w:rsidRDefault="007F4B32" w:rsidP="007F4B32">
      <w:pPr>
        <w:spacing w:after="0"/>
        <w:rPr>
          <w:rFonts w:ascii="Times New Roman" w:hAnsi="Times New Roman" w:cs="Times New Roman"/>
          <w:sz w:val="24"/>
          <w:szCs w:val="24"/>
        </w:rPr>
      </w:pPr>
    </w:p>
    <w:p w14:paraId="103D884F"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What results from reading and applying or keeping God’s laws?</w:t>
      </w:r>
    </w:p>
    <w:p w14:paraId="23A2FB9E"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we are warned</w:t>
      </w:r>
    </w:p>
    <w:p w14:paraId="3E9BA9BA" w14:textId="77777777" w:rsidR="007F4B32" w:rsidRPr="007F4B32" w:rsidRDefault="007F4B32" w:rsidP="007F4B32">
      <w:pPr>
        <w:numPr>
          <w:ilvl w:val="0"/>
          <w:numId w:val="5"/>
        </w:numPr>
        <w:spacing w:after="0"/>
        <w:rPr>
          <w:rFonts w:ascii="Times New Roman" w:hAnsi="Times New Roman" w:cs="Times New Roman"/>
          <w:sz w:val="24"/>
          <w:szCs w:val="24"/>
        </w:rPr>
      </w:pPr>
      <w:proofErr w:type="gramStart"/>
      <w:r w:rsidRPr="007F4B32">
        <w:rPr>
          <w:rFonts w:ascii="Times New Roman" w:hAnsi="Times New Roman" w:cs="Times New Roman"/>
          <w:sz w:val="24"/>
          <w:szCs w:val="24"/>
        </w:rPr>
        <w:t>we</w:t>
      </w:r>
      <w:proofErr w:type="gramEnd"/>
      <w:r w:rsidRPr="007F4B32">
        <w:rPr>
          <w:rFonts w:ascii="Times New Roman" w:hAnsi="Times New Roman" w:cs="Times New Roman"/>
          <w:sz w:val="24"/>
          <w:szCs w:val="24"/>
        </w:rPr>
        <w:t xml:space="preserve"> are rewarded</w:t>
      </w:r>
    </w:p>
    <w:p w14:paraId="74CB096D"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we can be forgiven</w:t>
      </w:r>
    </w:p>
    <w:p w14:paraId="2C359807"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enable us to please the Lord in thoughts and words</w:t>
      </w:r>
    </w:p>
    <w:p w14:paraId="1F162115" w14:textId="77777777" w:rsidR="007F4B32" w:rsidRPr="007F4B32" w:rsidRDefault="007F4B32" w:rsidP="007F4B32">
      <w:pPr>
        <w:spacing w:after="0"/>
        <w:rPr>
          <w:rFonts w:ascii="Times New Roman" w:hAnsi="Times New Roman" w:cs="Times New Roman"/>
          <w:sz w:val="24"/>
          <w:szCs w:val="24"/>
        </w:rPr>
      </w:pPr>
    </w:p>
    <w:p w14:paraId="2EFFE29E" w14:textId="77777777" w:rsidR="007F4B32" w:rsidRPr="007F4B32" w:rsidRDefault="007F4B32" w:rsidP="007F4B32">
      <w:pPr>
        <w:spacing w:after="0"/>
        <w:rPr>
          <w:rFonts w:ascii="Times New Roman" w:hAnsi="Times New Roman" w:cs="Times New Roman"/>
          <w:sz w:val="24"/>
          <w:szCs w:val="24"/>
        </w:rPr>
      </w:pPr>
      <w:r w:rsidRPr="007F4B32">
        <w:rPr>
          <w:rFonts w:ascii="Times New Roman" w:hAnsi="Times New Roman" w:cs="Times New Roman"/>
          <w:sz w:val="24"/>
          <w:szCs w:val="24"/>
        </w:rPr>
        <w:t>How is Scripture effective in keeping us from hidden faults and willful sins?</w:t>
      </w:r>
    </w:p>
    <w:p w14:paraId="29A5A5E2"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we can know God’s desires for us</w:t>
      </w:r>
    </w:p>
    <w:p w14:paraId="52D9AAD0"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we are convicted/convinced of our sinful attitudes and actions</w:t>
      </w:r>
    </w:p>
    <w:p w14:paraId="037AD3FE" w14:textId="77777777" w:rsidR="007F4B32" w:rsidRPr="007F4B32" w:rsidRDefault="007F4B32" w:rsidP="007F4B32">
      <w:pPr>
        <w:numPr>
          <w:ilvl w:val="0"/>
          <w:numId w:val="5"/>
        </w:numPr>
        <w:spacing w:after="0"/>
        <w:rPr>
          <w:rFonts w:ascii="Times New Roman" w:hAnsi="Times New Roman" w:cs="Times New Roman"/>
          <w:sz w:val="24"/>
          <w:szCs w:val="24"/>
        </w:rPr>
      </w:pPr>
      <w:proofErr w:type="gramStart"/>
      <w:r w:rsidRPr="007F4B32">
        <w:rPr>
          <w:rFonts w:ascii="Times New Roman" w:hAnsi="Times New Roman" w:cs="Times New Roman"/>
          <w:sz w:val="24"/>
          <w:szCs w:val="24"/>
        </w:rPr>
        <w:t>we</w:t>
      </w:r>
      <w:proofErr w:type="gramEnd"/>
      <w:r w:rsidRPr="007F4B32">
        <w:rPr>
          <w:rFonts w:ascii="Times New Roman" w:hAnsi="Times New Roman" w:cs="Times New Roman"/>
          <w:sz w:val="24"/>
          <w:szCs w:val="24"/>
        </w:rPr>
        <w:t xml:space="preserve"> learn what is right and wrong</w:t>
      </w:r>
    </w:p>
    <w:p w14:paraId="1A23765E"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we learn of the power of God at work in our lives</w:t>
      </w:r>
    </w:p>
    <w:p w14:paraId="5D80A560"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sz w:val="24"/>
          <w:szCs w:val="24"/>
        </w:rPr>
        <w:t xml:space="preserve">we realize that both our initial salvation </w:t>
      </w:r>
      <w:r w:rsidRPr="007F4B32">
        <w:rPr>
          <w:rFonts w:ascii="Times New Roman" w:hAnsi="Times New Roman" w:cs="Times New Roman"/>
          <w:i/>
          <w:iCs/>
          <w:sz w:val="24"/>
          <w:szCs w:val="24"/>
        </w:rPr>
        <w:t xml:space="preserve">and </w:t>
      </w:r>
      <w:r w:rsidRPr="007F4B32">
        <w:rPr>
          <w:rFonts w:ascii="Times New Roman" w:hAnsi="Times New Roman" w:cs="Times New Roman"/>
          <w:sz w:val="24"/>
          <w:szCs w:val="24"/>
        </w:rPr>
        <w:t xml:space="preserve">an ongoing life of righteousness are dependent on </w:t>
      </w:r>
      <w:r w:rsidRPr="007F4B32">
        <w:rPr>
          <w:rFonts w:ascii="Times New Roman" w:hAnsi="Times New Roman" w:cs="Times New Roman"/>
          <w:i/>
          <w:iCs/>
          <w:sz w:val="24"/>
          <w:szCs w:val="24"/>
        </w:rPr>
        <w:t>God</w:t>
      </w:r>
      <w:r w:rsidRPr="007F4B32">
        <w:rPr>
          <w:rFonts w:ascii="Times New Roman" w:hAnsi="Times New Roman" w:cs="Times New Roman"/>
          <w:sz w:val="24"/>
          <w:szCs w:val="24"/>
        </w:rPr>
        <w:t xml:space="preserve"> </w:t>
      </w:r>
    </w:p>
    <w:p w14:paraId="2B553AAE" w14:textId="77777777" w:rsidR="007F4B32" w:rsidRPr="007F4B32" w:rsidRDefault="007F4B32" w:rsidP="007F4B32">
      <w:pPr>
        <w:numPr>
          <w:ilvl w:val="0"/>
          <w:numId w:val="5"/>
        </w:numPr>
        <w:spacing w:after="0"/>
        <w:rPr>
          <w:rFonts w:ascii="Times New Roman" w:hAnsi="Times New Roman" w:cs="Times New Roman"/>
          <w:sz w:val="24"/>
          <w:szCs w:val="24"/>
        </w:rPr>
      </w:pPr>
      <w:r w:rsidRPr="007F4B32">
        <w:rPr>
          <w:rFonts w:ascii="Times New Roman" w:hAnsi="Times New Roman" w:cs="Times New Roman"/>
          <w:noProof/>
          <w:sz w:val="24"/>
          <w:szCs w:val="24"/>
        </w:rPr>
        <w:drawing>
          <wp:anchor distT="0" distB="0" distL="114300" distR="114300" simplePos="0" relativeHeight="251661312" behindDoc="0" locked="0" layoutInCell="1" allowOverlap="1" wp14:anchorId="7FB8E0C6" wp14:editId="3A78AC5C">
            <wp:simplePos x="0" y="0"/>
            <wp:positionH relativeFrom="column">
              <wp:posOffset>5205654</wp:posOffset>
            </wp:positionH>
            <wp:positionV relativeFrom="paragraph">
              <wp:posOffset>340360</wp:posOffset>
            </wp:positionV>
            <wp:extent cx="970280" cy="1174115"/>
            <wp:effectExtent l="0" t="0" r="1270" b="6985"/>
            <wp:wrapSquare wrapText="bothSides"/>
            <wp:docPr id="20030208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0280"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4B32">
        <w:rPr>
          <w:rFonts w:ascii="Times New Roman" w:hAnsi="Times New Roman" w:cs="Times New Roman"/>
          <w:sz w:val="24"/>
          <w:szCs w:val="24"/>
        </w:rPr>
        <w:t>we learn that both positional and experiential holiness and righteousness are what God has done and is doing</w:t>
      </w:r>
    </w:p>
    <w:p w14:paraId="1F68CD6A" w14:textId="77777777" w:rsidR="007F4B32" w:rsidRDefault="007F4B32" w:rsidP="00261773">
      <w:pPr>
        <w:spacing w:after="0"/>
        <w:rPr>
          <w:rFonts w:ascii="Times New Roman" w:hAnsi="Times New Roman" w:cs="Times New Roman"/>
          <w:sz w:val="24"/>
          <w:szCs w:val="24"/>
        </w:rPr>
      </w:pPr>
    </w:p>
    <w:p w14:paraId="31521265" w14:textId="77777777" w:rsidR="002D09DB" w:rsidRPr="002D09DB" w:rsidRDefault="002D09DB" w:rsidP="002D09DB">
      <w:pPr>
        <w:spacing w:after="0"/>
        <w:rPr>
          <w:rFonts w:ascii="Times New Roman" w:hAnsi="Times New Roman" w:cs="Times New Roman"/>
          <w:sz w:val="24"/>
          <w:szCs w:val="24"/>
        </w:rPr>
      </w:pPr>
      <w:r w:rsidRPr="002D09DB">
        <w:rPr>
          <w:rFonts w:ascii="Times New Roman" w:hAnsi="Times New Roman" w:cs="Times New Roman"/>
          <w:sz w:val="24"/>
          <w:szCs w:val="24"/>
        </w:rPr>
        <w:t>What facts do you know about a compass (not the device used in school for drawing circles)?</w:t>
      </w:r>
    </w:p>
    <w:p w14:paraId="349878E5" w14:textId="77777777" w:rsidR="002D09DB" w:rsidRPr="002D09DB" w:rsidRDefault="002D09DB" w:rsidP="002D09DB">
      <w:pPr>
        <w:numPr>
          <w:ilvl w:val="0"/>
          <w:numId w:val="5"/>
        </w:numPr>
        <w:spacing w:after="0"/>
        <w:rPr>
          <w:rFonts w:ascii="Times New Roman" w:hAnsi="Times New Roman" w:cs="Times New Roman"/>
          <w:sz w:val="24"/>
          <w:szCs w:val="24"/>
        </w:rPr>
      </w:pPr>
      <w:r w:rsidRPr="002D09DB">
        <w:rPr>
          <w:rFonts w:ascii="Times New Roman" w:hAnsi="Times New Roman" w:cs="Times New Roman"/>
          <w:sz w:val="24"/>
          <w:szCs w:val="24"/>
        </w:rPr>
        <w:t>needle points to the north</w:t>
      </w:r>
    </w:p>
    <w:p w14:paraId="5862B89D" w14:textId="77777777" w:rsidR="002D09DB" w:rsidRPr="002D09DB" w:rsidRDefault="002D09DB" w:rsidP="002D09DB">
      <w:pPr>
        <w:numPr>
          <w:ilvl w:val="0"/>
          <w:numId w:val="5"/>
        </w:numPr>
        <w:spacing w:after="0"/>
        <w:rPr>
          <w:rFonts w:ascii="Times New Roman" w:hAnsi="Times New Roman" w:cs="Times New Roman"/>
          <w:sz w:val="24"/>
          <w:szCs w:val="24"/>
        </w:rPr>
      </w:pPr>
      <w:proofErr w:type="gramStart"/>
      <w:r w:rsidRPr="002D09DB">
        <w:rPr>
          <w:rFonts w:ascii="Times New Roman" w:hAnsi="Times New Roman" w:cs="Times New Roman"/>
          <w:sz w:val="24"/>
          <w:szCs w:val="24"/>
        </w:rPr>
        <w:t>no</w:t>
      </w:r>
      <w:proofErr w:type="gramEnd"/>
      <w:r w:rsidRPr="002D09DB">
        <w:rPr>
          <w:rFonts w:ascii="Times New Roman" w:hAnsi="Times New Roman" w:cs="Times New Roman"/>
          <w:sz w:val="24"/>
          <w:szCs w:val="24"/>
        </w:rPr>
        <w:t xml:space="preserve"> matter where you go, it always points to north (exception in northern polar regions, magnetic north can be off from true north)</w:t>
      </w:r>
    </w:p>
    <w:p w14:paraId="5E514D8E" w14:textId="77777777" w:rsidR="002D09DB" w:rsidRPr="002D09DB" w:rsidRDefault="002D09DB" w:rsidP="002D09DB">
      <w:pPr>
        <w:numPr>
          <w:ilvl w:val="0"/>
          <w:numId w:val="5"/>
        </w:numPr>
        <w:spacing w:after="0"/>
        <w:rPr>
          <w:rFonts w:ascii="Times New Roman" w:hAnsi="Times New Roman" w:cs="Times New Roman"/>
          <w:sz w:val="24"/>
          <w:szCs w:val="24"/>
        </w:rPr>
      </w:pPr>
      <w:r w:rsidRPr="002D09DB">
        <w:rPr>
          <w:rFonts w:ascii="Times New Roman" w:hAnsi="Times New Roman" w:cs="Times New Roman"/>
          <w:sz w:val="24"/>
          <w:szCs w:val="24"/>
        </w:rPr>
        <w:t>can help you keep a true course</w:t>
      </w:r>
    </w:p>
    <w:p w14:paraId="7019175A" w14:textId="77777777" w:rsidR="002D09DB" w:rsidRPr="002D09DB" w:rsidRDefault="002D09DB" w:rsidP="002D09DB">
      <w:pPr>
        <w:spacing w:after="0"/>
        <w:rPr>
          <w:rFonts w:ascii="Times New Roman" w:hAnsi="Times New Roman" w:cs="Times New Roman"/>
          <w:sz w:val="24"/>
          <w:szCs w:val="24"/>
        </w:rPr>
      </w:pPr>
    </w:p>
    <w:p w14:paraId="0DA1BE93" w14:textId="77777777" w:rsidR="002D09DB" w:rsidRPr="002D09DB" w:rsidRDefault="002D09DB" w:rsidP="002D09DB">
      <w:pPr>
        <w:spacing w:after="0"/>
        <w:rPr>
          <w:rFonts w:ascii="Times New Roman" w:hAnsi="Times New Roman" w:cs="Times New Roman"/>
          <w:sz w:val="24"/>
          <w:szCs w:val="24"/>
        </w:rPr>
      </w:pPr>
      <w:r w:rsidRPr="002D09DB">
        <w:rPr>
          <w:rFonts w:ascii="Times New Roman" w:hAnsi="Times New Roman" w:cs="Times New Roman"/>
          <w:sz w:val="24"/>
          <w:szCs w:val="24"/>
        </w:rPr>
        <w:t>How does the Bible, God’s Word act in a similar fashion?</w:t>
      </w:r>
    </w:p>
    <w:p w14:paraId="1118D004" w14:textId="77777777" w:rsidR="002D09DB" w:rsidRPr="002D09DB" w:rsidRDefault="002D09DB" w:rsidP="002D09DB">
      <w:pPr>
        <w:numPr>
          <w:ilvl w:val="0"/>
          <w:numId w:val="5"/>
        </w:numPr>
        <w:spacing w:after="0"/>
        <w:rPr>
          <w:rFonts w:ascii="Times New Roman" w:hAnsi="Times New Roman" w:cs="Times New Roman"/>
          <w:sz w:val="24"/>
          <w:szCs w:val="24"/>
        </w:rPr>
      </w:pPr>
      <w:r w:rsidRPr="002D09DB">
        <w:rPr>
          <w:rFonts w:ascii="Times New Roman" w:hAnsi="Times New Roman" w:cs="Times New Roman"/>
          <w:sz w:val="24"/>
          <w:szCs w:val="24"/>
        </w:rPr>
        <w:t>always gives us God’s Truth</w:t>
      </w:r>
    </w:p>
    <w:p w14:paraId="7FF0EF48" w14:textId="77777777" w:rsidR="002D09DB" w:rsidRPr="002D09DB" w:rsidRDefault="002D09DB" w:rsidP="002D09DB">
      <w:pPr>
        <w:numPr>
          <w:ilvl w:val="0"/>
          <w:numId w:val="5"/>
        </w:numPr>
        <w:spacing w:after="0"/>
        <w:rPr>
          <w:rFonts w:ascii="Times New Roman" w:hAnsi="Times New Roman" w:cs="Times New Roman"/>
          <w:sz w:val="24"/>
          <w:szCs w:val="24"/>
        </w:rPr>
      </w:pPr>
      <w:r w:rsidRPr="002D09DB">
        <w:rPr>
          <w:rFonts w:ascii="Times New Roman" w:hAnsi="Times New Roman" w:cs="Times New Roman"/>
          <w:sz w:val="24"/>
          <w:szCs w:val="24"/>
        </w:rPr>
        <w:t>no matter what the culture is, it applies</w:t>
      </w:r>
    </w:p>
    <w:p w14:paraId="5918A872" w14:textId="77777777" w:rsidR="002D09DB" w:rsidRPr="002D09DB" w:rsidRDefault="002D09DB" w:rsidP="002D09DB">
      <w:pPr>
        <w:numPr>
          <w:ilvl w:val="0"/>
          <w:numId w:val="5"/>
        </w:numPr>
        <w:spacing w:after="0"/>
        <w:rPr>
          <w:rFonts w:ascii="Times New Roman" w:hAnsi="Times New Roman" w:cs="Times New Roman"/>
          <w:sz w:val="24"/>
          <w:szCs w:val="24"/>
        </w:rPr>
      </w:pPr>
      <w:r w:rsidRPr="002D09DB">
        <w:rPr>
          <w:rFonts w:ascii="Times New Roman" w:hAnsi="Times New Roman" w:cs="Times New Roman"/>
          <w:sz w:val="24"/>
          <w:szCs w:val="24"/>
        </w:rPr>
        <w:t>the Bible is always reliable</w:t>
      </w:r>
    </w:p>
    <w:p w14:paraId="22031108" w14:textId="15C27A0A" w:rsidR="002D09DB" w:rsidRPr="002D09DB" w:rsidRDefault="002D09DB" w:rsidP="002D09DB">
      <w:pPr>
        <w:numPr>
          <w:ilvl w:val="0"/>
          <w:numId w:val="5"/>
        </w:numPr>
        <w:spacing w:after="0"/>
        <w:rPr>
          <w:rFonts w:ascii="Times New Roman" w:hAnsi="Times New Roman" w:cs="Times New Roman"/>
          <w:sz w:val="24"/>
          <w:szCs w:val="24"/>
        </w:rPr>
      </w:pPr>
      <w:r w:rsidRPr="002D09DB">
        <w:rPr>
          <w:rFonts w:ascii="Times New Roman" w:hAnsi="Times New Roman" w:cs="Times New Roman"/>
          <w:sz w:val="24"/>
          <w:szCs w:val="24"/>
        </w:rPr>
        <w:t>it doesn’t change</w:t>
      </w:r>
    </w:p>
    <w:p w14:paraId="6AB11DCB" w14:textId="71701445" w:rsidR="002D09DB" w:rsidRPr="002D09DB" w:rsidRDefault="002D09DB" w:rsidP="002D09DB">
      <w:pPr>
        <w:numPr>
          <w:ilvl w:val="0"/>
          <w:numId w:val="5"/>
        </w:num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72C554A" wp14:editId="66654EAA">
                <wp:simplePos x="0" y="0"/>
                <wp:positionH relativeFrom="column">
                  <wp:posOffset>3401568</wp:posOffset>
                </wp:positionH>
                <wp:positionV relativeFrom="page">
                  <wp:posOffset>8686140</wp:posOffset>
                </wp:positionV>
                <wp:extent cx="3013710" cy="489585"/>
                <wp:effectExtent l="19050" t="19050" r="34290" b="43815"/>
                <wp:wrapSquare wrapText="bothSides"/>
                <wp:docPr id="4" name="Text Box 4"/>
                <wp:cNvGraphicFramePr/>
                <a:graphic xmlns:a="http://schemas.openxmlformats.org/drawingml/2006/main">
                  <a:graphicData uri="http://schemas.microsoft.com/office/word/2010/wordprocessingShape">
                    <wps:wsp>
                      <wps:cNvSpPr txBox="1"/>
                      <wps:spPr>
                        <a:xfrm>
                          <a:off x="0" y="0"/>
                          <a:ext cx="3013710" cy="489585"/>
                        </a:xfrm>
                        <a:custGeom>
                          <a:avLst/>
                          <a:gdLst>
                            <a:gd name="csX0" fmla="*/ 0 w 3013710"/>
                            <a:gd name="csY0" fmla="*/ 0 h 489585"/>
                            <a:gd name="csX1" fmla="*/ 562559 w 3013710"/>
                            <a:gd name="csY1" fmla="*/ 0 h 489585"/>
                            <a:gd name="csX2" fmla="*/ 1064844 w 3013710"/>
                            <a:gd name="csY2" fmla="*/ 0 h 489585"/>
                            <a:gd name="csX3" fmla="*/ 1567129 w 3013710"/>
                            <a:gd name="csY3" fmla="*/ 0 h 489585"/>
                            <a:gd name="csX4" fmla="*/ 2129688 w 3013710"/>
                            <a:gd name="csY4" fmla="*/ 0 h 489585"/>
                            <a:gd name="csX5" fmla="*/ 2571699 w 3013710"/>
                            <a:gd name="csY5" fmla="*/ 0 h 489585"/>
                            <a:gd name="csX6" fmla="*/ 3013710 w 3013710"/>
                            <a:gd name="csY6" fmla="*/ 0 h 489585"/>
                            <a:gd name="csX7" fmla="*/ 3013710 w 3013710"/>
                            <a:gd name="csY7" fmla="*/ 489585 h 489585"/>
                            <a:gd name="csX8" fmla="*/ 2541562 w 3013710"/>
                            <a:gd name="csY8" fmla="*/ 489585 h 489585"/>
                            <a:gd name="csX9" fmla="*/ 2039277 w 3013710"/>
                            <a:gd name="csY9" fmla="*/ 489585 h 489585"/>
                            <a:gd name="csX10" fmla="*/ 1536992 w 3013710"/>
                            <a:gd name="csY10" fmla="*/ 489585 h 489585"/>
                            <a:gd name="csX11" fmla="*/ 1125118 w 3013710"/>
                            <a:gd name="csY11" fmla="*/ 489585 h 489585"/>
                            <a:gd name="csX12" fmla="*/ 592696 w 3013710"/>
                            <a:gd name="csY12" fmla="*/ 489585 h 489585"/>
                            <a:gd name="csX13" fmla="*/ 0 w 3013710"/>
                            <a:gd name="csY13" fmla="*/ 489585 h 489585"/>
                            <a:gd name="csX14" fmla="*/ 0 w 3013710"/>
                            <a:gd name="csY14" fmla="*/ 0 h 489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013710" h="489585" fill="none" extrusionOk="0">
                              <a:moveTo>
                                <a:pt x="0" y="0"/>
                              </a:moveTo>
                              <a:cubicBezTo>
                                <a:pt x="158587" y="-24993"/>
                                <a:pt x="416442" y="25110"/>
                                <a:pt x="562559" y="0"/>
                              </a:cubicBezTo>
                              <a:cubicBezTo>
                                <a:pt x="708676" y="-25110"/>
                                <a:pt x="865243" y="49998"/>
                                <a:pt x="1064844" y="0"/>
                              </a:cubicBezTo>
                              <a:cubicBezTo>
                                <a:pt x="1264446" y="-49998"/>
                                <a:pt x="1378656" y="20244"/>
                                <a:pt x="1567129" y="0"/>
                              </a:cubicBezTo>
                              <a:cubicBezTo>
                                <a:pt x="1755603" y="-20244"/>
                                <a:pt x="1948642" y="36562"/>
                                <a:pt x="2129688" y="0"/>
                              </a:cubicBezTo>
                              <a:cubicBezTo>
                                <a:pt x="2310734" y="-36562"/>
                                <a:pt x="2440805" y="27345"/>
                                <a:pt x="2571699" y="0"/>
                              </a:cubicBezTo>
                              <a:cubicBezTo>
                                <a:pt x="2702593" y="-27345"/>
                                <a:pt x="2833280" y="49"/>
                                <a:pt x="3013710" y="0"/>
                              </a:cubicBezTo>
                              <a:cubicBezTo>
                                <a:pt x="3046250" y="163162"/>
                                <a:pt x="3003635" y="260678"/>
                                <a:pt x="3013710" y="489585"/>
                              </a:cubicBezTo>
                              <a:cubicBezTo>
                                <a:pt x="2834324" y="495827"/>
                                <a:pt x="2754082" y="437994"/>
                                <a:pt x="2541562" y="489585"/>
                              </a:cubicBezTo>
                              <a:cubicBezTo>
                                <a:pt x="2329042" y="541176"/>
                                <a:pt x="2140131" y="463656"/>
                                <a:pt x="2039277" y="489585"/>
                              </a:cubicBezTo>
                              <a:cubicBezTo>
                                <a:pt x="1938423" y="515514"/>
                                <a:pt x="1760535" y="452722"/>
                                <a:pt x="1536992" y="489585"/>
                              </a:cubicBezTo>
                              <a:cubicBezTo>
                                <a:pt x="1313450" y="526448"/>
                                <a:pt x="1307906" y="485109"/>
                                <a:pt x="1125118" y="489585"/>
                              </a:cubicBezTo>
                              <a:cubicBezTo>
                                <a:pt x="942330" y="494061"/>
                                <a:pt x="779219" y="455291"/>
                                <a:pt x="592696" y="489585"/>
                              </a:cubicBezTo>
                              <a:cubicBezTo>
                                <a:pt x="406173" y="523879"/>
                                <a:pt x="165132" y="433984"/>
                                <a:pt x="0" y="489585"/>
                              </a:cubicBezTo>
                              <a:cubicBezTo>
                                <a:pt x="-35044" y="251892"/>
                                <a:pt x="1843" y="146197"/>
                                <a:pt x="0" y="0"/>
                              </a:cubicBezTo>
                              <a:close/>
                            </a:path>
                            <a:path w="3013710" h="489585" stroke="0" extrusionOk="0">
                              <a:moveTo>
                                <a:pt x="0" y="0"/>
                              </a:moveTo>
                              <a:cubicBezTo>
                                <a:pt x="174933" y="-41407"/>
                                <a:pt x="368180" y="19447"/>
                                <a:pt x="472148" y="0"/>
                              </a:cubicBezTo>
                              <a:cubicBezTo>
                                <a:pt x="576116" y="-19447"/>
                                <a:pt x="815012" y="41301"/>
                                <a:pt x="1034707" y="0"/>
                              </a:cubicBezTo>
                              <a:cubicBezTo>
                                <a:pt x="1254402" y="-41301"/>
                                <a:pt x="1445038" y="47111"/>
                                <a:pt x="1597266" y="0"/>
                              </a:cubicBezTo>
                              <a:cubicBezTo>
                                <a:pt x="1749494" y="-47111"/>
                                <a:pt x="1947905" y="16496"/>
                                <a:pt x="2069414" y="0"/>
                              </a:cubicBezTo>
                              <a:cubicBezTo>
                                <a:pt x="2190923" y="-16496"/>
                                <a:pt x="2371402" y="37248"/>
                                <a:pt x="2511425" y="0"/>
                              </a:cubicBezTo>
                              <a:cubicBezTo>
                                <a:pt x="2651448" y="-37248"/>
                                <a:pt x="2837432" y="37746"/>
                                <a:pt x="3013710" y="0"/>
                              </a:cubicBezTo>
                              <a:cubicBezTo>
                                <a:pt x="3032710" y="211875"/>
                                <a:pt x="3003483" y="245705"/>
                                <a:pt x="3013710" y="489585"/>
                              </a:cubicBezTo>
                              <a:cubicBezTo>
                                <a:pt x="2880584" y="535644"/>
                                <a:pt x="2718047" y="482448"/>
                                <a:pt x="2601836" y="489585"/>
                              </a:cubicBezTo>
                              <a:cubicBezTo>
                                <a:pt x="2485625" y="496722"/>
                                <a:pt x="2321286" y="471784"/>
                                <a:pt x="2189963" y="489585"/>
                              </a:cubicBezTo>
                              <a:cubicBezTo>
                                <a:pt x="2058640" y="507386"/>
                                <a:pt x="1908597" y="429560"/>
                                <a:pt x="1687678" y="489585"/>
                              </a:cubicBezTo>
                              <a:cubicBezTo>
                                <a:pt x="1466759" y="549610"/>
                                <a:pt x="1406038" y="448034"/>
                                <a:pt x="1155256" y="489585"/>
                              </a:cubicBezTo>
                              <a:cubicBezTo>
                                <a:pt x="904474" y="531136"/>
                                <a:pt x="941626" y="448004"/>
                                <a:pt x="743382" y="489585"/>
                              </a:cubicBezTo>
                              <a:cubicBezTo>
                                <a:pt x="545138" y="531166"/>
                                <a:pt x="257982" y="419144"/>
                                <a:pt x="0" y="489585"/>
                              </a:cubicBezTo>
                              <a:cubicBezTo>
                                <a:pt x="-8053" y="324673"/>
                                <a:pt x="2988" y="207199"/>
                                <a:pt x="0" y="0"/>
                              </a:cubicBezTo>
                              <a:close/>
                            </a:path>
                          </a:pathLst>
                        </a:custGeom>
                        <a:solidFill>
                          <a:schemeClr val="lt1"/>
                        </a:solidFill>
                        <a:ln w="6350">
                          <a:solidFill>
                            <a:prstClr val="black"/>
                          </a:solidFill>
                          <a:prstDash val="lgDashDot"/>
                          <a:extLst>
                            <a:ext uri="{C807C97D-BFC1-408E-A445-0C87EB9F89A2}">
                              <ask:lineSketchStyleProps xmlns:ask="http://schemas.microsoft.com/office/drawing/2018/sketchyshapes" sd="1420968905">
                                <a:prstGeom prst="rect">
                                  <a:avLst/>
                                </a:prstGeom>
                                <ask:type>
                                  <ask:lineSketchScribble/>
                                </ask:type>
                              </ask:lineSketchStyleProps>
                            </a:ext>
                          </a:extLst>
                        </a:ln>
                      </wps:spPr>
                      <wps:txbx>
                        <w:txbxContent>
                          <w:p w14:paraId="703CC209" w14:textId="77777777" w:rsidR="002D09DB" w:rsidRPr="00811075" w:rsidRDefault="002D09DB" w:rsidP="002D09DB">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C554A" id="_x0000_s1027" type="#_x0000_t202" style="position:absolute;left:0;text-align:left;margin-left:267.85pt;margin-top:683.95pt;width:237.3pt;height:3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" fillcolor="white [3201]" strokeweight=".5pt">
                <v:stroke dashstyle="longDashDot"/>
                <v:textbox>
                  <w:txbxContent>
                    <w:p w14:paraId="703CC209" w14:textId="77777777" w:rsidR="002D09DB" w:rsidRPr="00811075" w:rsidRDefault="002D09DB" w:rsidP="002D09DB">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proofErr w:type="gramStart"/>
      <w:r w:rsidRPr="002D09DB">
        <w:rPr>
          <w:rFonts w:ascii="Times New Roman" w:hAnsi="Times New Roman" w:cs="Times New Roman"/>
          <w:sz w:val="24"/>
          <w:szCs w:val="24"/>
        </w:rPr>
        <w:t>it</w:t>
      </w:r>
      <w:proofErr w:type="gramEnd"/>
      <w:r w:rsidRPr="002D09DB">
        <w:rPr>
          <w:rFonts w:ascii="Times New Roman" w:hAnsi="Times New Roman" w:cs="Times New Roman"/>
          <w:sz w:val="24"/>
          <w:szCs w:val="24"/>
        </w:rPr>
        <w:t xml:space="preserve"> always points you in the right direction</w:t>
      </w:r>
    </w:p>
    <w:p w14:paraId="53598F67" w14:textId="31DC748D" w:rsidR="009D5A8E" w:rsidRDefault="009D5A8E" w:rsidP="00261773">
      <w:pPr>
        <w:spacing w:after="0"/>
        <w:rPr>
          <w:rFonts w:ascii="Times New Roman" w:hAnsi="Times New Roman" w:cs="Times New Roman"/>
          <w:sz w:val="24"/>
          <w:szCs w:val="24"/>
        </w:rPr>
      </w:pPr>
    </w:p>
    <w:p w14:paraId="68C3F9E3" w14:textId="1B8FB2BF" w:rsidR="009D5A8E" w:rsidRDefault="006F2DA9" w:rsidP="00261773">
      <w:pPr>
        <w:spacing w:after="0"/>
        <w:jc w:val="center"/>
        <w:rPr>
          <w:rFonts w:ascii="Comic Sans MS" w:hAnsi="Comic Sans MS" w:cs="Times New Roman"/>
          <w:sz w:val="24"/>
          <w:szCs w:val="24"/>
        </w:rPr>
      </w:pPr>
      <w:r>
        <w:rPr>
          <w:noProof/>
        </w:rPr>
        <w:lastRenderedPageBreak/>
        <w:drawing>
          <wp:anchor distT="0" distB="0" distL="114300" distR="114300" simplePos="0" relativeHeight="251678720" behindDoc="0" locked="0" layoutInCell="1" allowOverlap="1" wp14:anchorId="08033E01" wp14:editId="12C69363">
            <wp:simplePos x="0" y="0"/>
            <wp:positionH relativeFrom="column">
              <wp:posOffset>5462735</wp:posOffset>
            </wp:positionH>
            <wp:positionV relativeFrom="page">
              <wp:posOffset>511791</wp:posOffset>
            </wp:positionV>
            <wp:extent cx="1071245" cy="1485265"/>
            <wp:effectExtent l="0" t="0" r="0" b="635"/>
            <wp:wrapSquare wrapText="bothSides"/>
            <wp:docPr id="8173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2309" name=""/>
                    <pic:cNvPicPr/>
                  </pic:nvPicPr>
                  <pic:blipFill>
                    <a:blip r:embed="rId13"/>
                    <a:stretch>
                      <a:fillRect/>
                    </a:stretch>
                  </pic:blipFill>
                  <pic:spPr>
                    <a:xfrm>
                      <a:off x="0" y="0"/>
                      <a:ext cx="1071245" cy="1485265"/>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478F6769" w14:textId="7FC90EC0" w:rsidR="002D09DB" w:rsidRPr="002D09DB" w:rsidRDefault="002D09DB" w:rsidP="002D09DB">
      <w:pPr>
        <w:spacing w:after="0"/>
        <w:rPr>
          <w:rFonts w:ascii="Comic Sans MS" w:hAnsi="Comic Sans MS" w:cs="Times New Roman"/>
          <w:sz w:val="24"/>
          <w:szCs w:val="24"/>
        </w:rPr>
      </w:pPr>
      <w:r w:rsidRPr="002D09DB">
        <w:rPr>
          <w:rFonts w:ascii="Comic Sans MS" w:hAnsi="Comic Sans MS" w:cs="Times New Roman"/>
          <w:sz w:val="24"/>
          <w:szCs w:val="24"/>
        </w:rPr>
        <w:t xml:space="preserve">View of God: </w:t>
      </w:r>
    </w:p>
    <w:p w14:paraId="637F03E7" w14:textId="680C0BBA"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What Scripture verses has God used in your life to clearly demonstrate His will and His ways? </w:t>
      </w:r>
    </w:p>
    <w:p w14:paraId="1AC5B02D" w14:textId="3F293A2A"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Write these things down in a journal. </w:t>
      </w:r>
    </w:p>
    <w:p w14:paraId="2D048078" w14:textId="015AF172"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What major adjustments need to happen so you can join Him in His agenda?</w:t>
      </w:r>
    </w:p>
    <w:p w14:paraId="20C1586F" w14:textId="3BA03BD2" w:rsidR="002D09DB" w:rsidRPr="002D09DB" w:rsidRDefault="002D09DB" w:rsidP="002D09DB">
      <w:pPr>
        <w:spacing w:after="0"/>
        <w:rPr>
          <w:rFonts w:ascii="Comic Sans MS" w:hAnsi="Comic Sans MS" w:cs="Times New Roman"/>
          <w:sz w:val="24"/>
          <w:szCs w:val="24"/>
        </w:rPr>
      </w:pPr>
    </w:p>
    <w:p w14:paraId="346A4FD3" w14:textId="10D3772D" w:rsidR="002D09DB" w:rsidRPr="002D09DB" w:rsidRDefault="002D09DB" w:rsidP="002D09DB">
      <w:pPr>
        <w:spacing w:after="0"/>
        <w:rPr>
          <w:rFonts w:ascii="Comic Sans MS" w:hAnsi="Comic Sans MS" w:cs="Times New Roman"/>
          <w:sz w:val="24"/>
          <w:szCs w:val="24"/>
        </w:rPr>
      </w:pPr>
      <w:r w:rsidRPr="002D09DB">
        <w:rPr>
          <w:rFonts w:ascii="Comic Sans MS" w:hAnsi="Comic Sans MS" w:cs="Times New Roman"/>
          <w:sz w:val="24"/>
          <w:szCs w:val="24"/>
        </w:rPr>
        <w:t xml:space="preserve">View of Self: </w:t>
      </w:r>
    </w:p>
    <w:p w14:paraId="6D851FA6" w14:textId="77777777"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What passage of Scripture has God used to get your attention about your heart and your lifestyle? </w:t>
      </w:r>
    </w:p>
    <w:p w14:paraId="271C26E1" w14:textId="77777777"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Write these things down in a journal. </w:t>
      </w:r>
    </w:p>
    <w:p w14:paraId="7E0C5E13" w14:textId="77777777"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How has that impacted the way you are now living?</w:t>
      </w:r>
    </w:p>
    <w:p w14:paraId="3B820506" w14:textId="77777777" w:rsidR="002D09DB" w:rsidRPr="002D09DB" w:rsidRDefault="002D09DB" w:rsidP="002D09DB">
      <w:pPr>
        <w:spacing w:after="0"/>
        <w:rPr>
          <w:rFonts w:ascii="Comic Sans MS" w:hAnsi="Comic Sans MS" w:cs="Times New Roman"/>
          <w:sz w:val="24"/>
          <w:szCs w:val="24"/>
        </w:rPr>
      </w:pPr>
    </w:p>
    <w:p w14:paraId="0607966B" w14:textId="77777777" w:rsidR="002D09DB" w:rsidRPr="002D09DB" w:rsidRDefault="002D09DB" w:rsidP="002D09DB">
      <w:pPr>
        <w:spacing w:after="0"/>
        <w:rPr>
          <w:rFonts w:ascii="Comic Sans MS" w:hAnsi="Comic Sans MS" w:cs="Times New Roman"/>
          <w:sz w:val="24"/>
          <w:szCs w:val="24"/>
        </w:rPr>
      </w:pPr>
      <w:r w:rsidRPr="002D09DB">
        <w:rPr>
          <w:rFonts w:ascii="Comic Sans MS" w:hAnsi="Comic Sans MS" w:cs="Times New Roman"/>
          <w:sz w:val="24"/>
          <w:szCs w:val="24"/>
        </w:rPr>
        <w:t xml:space="preserve">View of Others: </w:t>
      </w:r>
    </w:p>
    <w:p w14:paraId="6C22352D" w14:textId="77777777"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Gather with a few fellow Christians. </w:t>
      </w:r>
    </w:p>
    <w:p w14:paraId="775EE2ED" w14:textId="77777777"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What common themes emerge from your study of God’s Word? </w:t>
      </w:r>
    </w:p>
    <w:p w14:paraId="0E348760" w14:textId="0BC66DD4" w:rsidR="002D09DB" w:rsidRPr="002D09DB" w:rsidRDefault="002D09DB" w:rsidP="002D09DB">
      <w:pPr>
        <w:pStyle w:val="ListParagraph"/>
        <w:numPr>
          <w:ilvl w:val="0"/>
          <w:numId w:val="6"/>
        </w:numPr>
        <w:spacing w:after="0"/>
        <w:rPr>
          <w:rFonts w:ascii="Comic Sans MS" w:hAnsi="Comic Sans MS" w:cs="Times New Roman"/>
        </w:rPr>
      </w:pPr>
      <w:r w:rsidRPr="002D09DB">
        <w:rPr>
          <w:rFonts w:ascii="Comic Sans MS" w:hAnsi="Comic Sans MS" w:cs="Times New Roman"/>
        </w:rPr>
        <w:t xml:space="preserve">Is there a common application that can inform group action? </w:t>
      </w:r>
    </w:p>
    <w:p w14:paraId="41566822" w14:textId="4B77D04F" w:rsidR="00811075" w:rsidRPr="002D09DB" w:rsidRDefault="00C47DCD" w:rsidP="002D09DB">
      <w:pPr>
        <w:pStyle w:val="ListParagraph"/>
        <w:numPr>
          <w:ilvl w:val="0"/>
          <w:numId w:val="6"/>
        </w:numPr>
        <w:spacing w:after="0"/>
        <w:rPr>
          <w:rFonts w:ascii="Comic Sans MS" w:hAnsi="Comic Sans MS" w:cs="Times New Roman"/>
        </w:rPr>
      </w:pPr>
      <w:r>
        <w:rPr>
          <w:noProof/>
        </w:rPr>
        <mc:AlternateContent>
          <mc:Choice Requires="wps">
            <w:drawing>
              <wp:anchor distT="0" distB="0" distL="114300" distR="114300" simplePos="0" relativeHeight="251675648" behindDoc="0" locked="0" layoutInCell="1" allowOverlap="1" wp14:anchorId="00FD0F6A" wp14:editId="2BB3EC2E">
                <wp:simplePos x="0" y="0"/>
                <wp:positionH relativeFrom="column">
                  <wp:posOffset>1221639</wp:posOffset>
                </wp:positionH>
                <wp:positionV relativeFrom="paragraph">
                  <wp:posOffset>3738753</wp:posOffset>
                </wp:positionV>
                <wp:extent cx="5345456" cy="1437005"/>
                <wp:effectExtent l="495300" t="38100" r="45720" b="29845"/>
                <wp:wrapNone/>
                <wp:docPr id="153117248" name="Speech Bubble: Rectangle 5"/>
                <wp:cNvGraphicFramePr/>
                <a:graphic xmlns:a="http://schemas.openxmlformats.org/drawingml/2006/main">
                  <a:graphicData uri="http://schemas.microsoft.com/office/word/2010/wordprocessingShape">
                    <wps:wsp>
                      <wps:cNvSpPr/>
                      <wps:spPr>
                        <a:xfrm>
                          <a:off x="0" y="0"/>
                          <a:ext cx="5345456" cy="1437005"/>
                        </a:xfrm>
                        <a:custGeom>
                          <a:avLst/>
                          <a:gdLst>
                            <a:gd name="csX0" fmla="*/ 0 w 5345456"/>
                            <a:gd name="csY0" fmla="*/ 0 h 1437005"/>
                            <a:gd name="csX1" fmla="*/ 418727 w 5345456"/>
                            <a:gd name="csY1" fmla="*/ 0 h 1437005"/>
                            <a:gd name="csX2" fmla="*/ 890909 w 5345456"/>
                            <a:gd name="csY2" fmla="*/ 0 h 1437005"/>
                            <a:gd name="csX3" fmla="*/ 890909 w 5345456"/>
                            <a:gd name="csY3" fmla="*/ 0 h 1437005"/>
                            <a:gd name="csX4" fmla="*/ 1363091 w 5345456"/>
                            <a:gd name="csY4" fmla="*/ 0 h 1437005"/>
                            <a:gd name="csX5" fmla="*/ 1768455 w 5345456"/>
                            <a:gd name="csY5" fmla="*/ 0 h 1437005"/>
                            <a:gd name="csX6" fmla="*/ 2227273 w 5345456"/>
                            <a:gd name="csY6" fmla="*/ 0 h 1437005"/>
                            <a:gd name="csX7" fmla="*/ 2653425 w 5345456"/>
                            <a:gd name="csY7" fmla="*/ 0 h 1437005"/>
                            <a:gd name="csX8" fmla="*/ 3173122 w 5345456"/>
                            <a:gd name="csY8" fmla="*/ 0 h 1437005"/>
                            <a:gd name="csX9" fmla="*/ 3724001 w 5345456"/>
                            <a:gd name="csY9" fmla="*/ 0 h 1437005"/>
                            <a:gd name="csX10" fmla="*/ 4274880 w 5345456"/>
                            <a:gd name="csY10" fmla="*/ 0 h 1437005"/>
                            <a:gd name="csX11" fmla="*/ 4763395 w 5345456"/>
                            <a:gd name="csY11" fmla="*/ 0 h 1437005"/>
                            <a:gd name="csX12" fmla="*/ 5345456 w 5345456"/>
                            <a:gd name="csY12" fmla="*/ 0 h 1437005"/>
                            <a:gd name="csX13" fmla="*/ 5345456 w 5345456"/>
                            <a:gd name="csY13" fmla="*/ 239501 h 1437005"/>
                            <a:gd name="csX14" fmla="*/ 5345456 w 5345456"/>
                            <a:gd name="csY14" fmla="*/ 239501 h 1437005"/>
                            <a:gd name="csX15" fmla="*/ 5345456 w 5345456"/>
                            <a:gd name="csY15" fmla="*/ 598752 h 1437005"/>
                            <a:gd name="csX16" fmla="*/ 5345456 w 5345456"/>
                            <a:gd name="csY16" fmla="*/ 1001113 h 1437005"/>
                            <a:gd name="csX17" fmla="*/ 5345456 w 5345456"/>
                            <a:gd name="csY17" fmla="*/ 1437005 h 1437005"/>
                            <a:gd name="csX18" fmla="*/ 4794577 w 5345456"/>
                            <a:gd name="csY18" fmla="*/ 1437005 h 1437005"/>
                            <a:gd name="csX19" fmla="*/ 4306062 w 5345456"/>
                            <a:gd name="csY19" fmla="*/ 1437005 h 1437005"/>
                            <a:gd name="csX20" fmla="*/ 3817546 w 5345456"/>
                            <a:gd name="csY20" fmla="*/ 1437005 h 1437005"/>
                            <a:gd name="csX21" fmla="*/ 3235486 w 5345456"/>
                            <a:gd name="csY21" fmla="*/ 1437005 h 1437005"/>
                            <a:gd name="csX22" fmla="*/ 2809334 w 5345456"/>
                            <a:gd name="csY22" fmla="*/ 1437005 h 1437005"/>
                            <a:gd name="csX23" fmla="*/ 2227273 w 5345456"/>
                            <a:gd name="csY23" fmla="*/ 1437005 h 1437005"/>
                            <a:gd name="csX24" fmla="*/ 1821909 w 5345456"/>
                            <a:gd name="csY24" fmla="*/ 1437005 h 1437005"/>
                            <a:gd name="csX25" fmla="*/ 1403182 w 5345456"/>
                            <a:gd name="csY25" fmla="*/ 1437005 h 1437005"/>
                            <a:gd name="csX26" fmla="*/ 890909 w 5345456"/>
                            <a:gd name="csY26" fmla="*/ 1437005 h 1437005"/>
                            <a:gd name="csX27" fmla="*/ 890909 w 5345456"/>
                            <a:gd name="csY27" fmla="*/ 1437005 h 1437005"/>
                            <a:gd name="csX28" fmla="*/ 445455 w 5345456"/>
                            <a:gd name="csY28" fmla="*/ 1437005 h 1437005"/>
                            <a:gd name="csX29" fmla="*/ 0 w 5345456"/>
                            <a:gd name="csY29" fmla="*/ 1437005 h 1437005"/>
                            <a:gd name="csX30" fmla="*/ 0 w 5345456"/>
                            <a:gd name="csY30" fmla="*/ 1001113 h 1437005"/>
                            <a:gd name="csX31" fmla="*/ 0 w 5345456"/>
                            <a:gd name="csY31" fmla="*/ 598752 h 1437005"/>
                            <a:gd name="csX32" fmla="*/ -456555 w 5345456"/>
                            <a:gd name="csY32" fmla="*/ 498325 h 1437005"/>
                            <a:gd name="csX33" fmla="*/ 0 w 5345456"/>
                            <a:gd name="csY33" fmla="*/ 239501 h 1437005"/>
                            <a:gd name="csX34" fmla="*/ 0 w 5345456"/>
                            <a:gd name="csY34" fmla="*/ 0 h 14370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5345456" h="1437005" fill="none" extrusionOk="0">
                              <a:moveTo>
                                <a:pt x="0" y="0"/>
                              </a:moveTo>
                              <a:cubicBezTo>
                                <a:pt x="189857" y="-23703"/>
                                <a:pt x="247394" y="29014"/>
                                <a:pt x="418727" y="0"/>
                              </a:cubicBezTo>
                              <a:cubicBezTo>
                                <a:pt x="590060" y="-29014"/>
                                <a:pt x="784921" y="14353"/>
                                <a:pt x="890909" y="0"/>
                              </a:cubicBezTo>
                              <a:lnTo>
                                <a:pt x="890909" y="0"/>
                              </a:lnTo>
                              <a:cubicBezTo>
                                <a:pt x="1064929" y="-1046"/>
                                <a:pt x="1244637" y="11891"/>
                                <a:pt x="1363091" y="0"/>
                              </a:cubicBezTo>
                              <a:cubicBezTo>
                                <a:pt x="1481545" y="-11891"/>
                                <a:pt x="1588900" y="46381"/>
                                <a:pt x="1768455" y="0"/>
                              </a:cubicBezTo>
                              <a:cubicBezTo>
                                <a:pt x="1948010" y="-46381"/>
                                <a:pt x="2084041" y="793"/>
                                <a:pt x="2227273" y="0"/>
                              </a:cubicBezTo>
                              <a:cubicBezTo>
                                <a:pt x="2426348" y="-16686"/>
                                <a:pt x="2517190" y="44455"/>
                                <a:pt x="2653425" y="0"/>
                              </a:cubicBezTo>
                              <a:cubicBezTo>
                                <a:pt x="2789660" y="-44455"/>
                                <a:pt x="2949137" y="1521"/>
                                <a:pt x="3173122" y="0"/>
                              </a:cubicBezTo>
                              <a:cubicBezTo>
                                <a:pt x="3397107" y="-1521"/>
                                <a:pt x="3557764" y="3379"/>
                                <a:pt x="3724001" y="0"/>
                              </a:cubicBezTo>
                              <a:cubicBezTo>
                                <a:pt x="3890238" y="-3379"/>
                                <a:pt x="4109944" y="20813"/>
                                <a:pt x="4274880" y="0"/>
                              </a:cubicBezTo>
                              <a:cubicBezTo>
                                <a:pt x="4439816" y="-20813"/>
                                <a:pt x="4632240" y="55444"/>
                                <a:pt x="4763395" y="0"/>
                              </a:cubicBezTo>
                              <a:cubicBezTo>
                                <a:pt x="4894550" y="-55444"/>
                                <a:pt x="5081753" y="66695"/>
                                <a:pt x="5345456" y="0"/>
                              </a:cubicBezTo>
                              <a:cubicBezTo>
                                <a:pt x="5367826" y="66475"/>
                                <a:pt x="5334492" y="157929"/>
                                <a:pt x="5345456" y="239501"/>
                              </a:cubicBezTo>
                              <a:lnTo>
                                <a:pt x="5345456" y="239501"/>
                              </a:lnTo>
                              <a:cubicBezTo>
                                <a:pt x="5351617" y="321222"/>
                                <a:pt x="5323269" y="525560"/>
                                <a:pt x="5345456" y="598752"/>
                              </a:cubicBezTo>
                              <a:cubicBezTo>
                                <a:pt x="5389863" y="724437"/>
                                <a:pt x="5321663" y="869956"/>
                                <a:pt x="5345456" y="1001113"/>
                              </a:cubicBezTo>
                              <a:cubicBezTo>
                                <a:pt x="5369249" y="1132270"/>
                                <a:pt x="5325044" y="1313680"/>
                                <a:pt x="5345456" y="1437005"/>
                              </a:cubicBezTo>
                              <a:cubicBezTo>
                                <a:pt x="5141228" y="1459034"/>
                                <a:pt x="5013076" y="1408821"/>
                                <a:pt x="4794577" y="1437005"/>
                              </a:cubicBezTo>
                              <a:cubicBezTo>
                                <a:pt x="4576078" y="1465189"/>
                                <a:pt x="4459624" y="1418806"/>
                                <a:pt x="4306062" y="1437005"/>
                              </a:cubicBezTo>
                              <a:cubicBezTo>
                                <a:pt x="4152500" y="1455204"/>
                                <a:pt x="4025538" y="1397012"/>
                                <a:pt x="3817546" y="1437005"/>
                              </a:cubicBezTo>
                              <a:cubicBezTo>
                                <a:pt x="3609554" y="1476998"/>
                                <a:pt x="3435021" y="1431675"/>
                                <a:pt x="3235486" y="1437005"/>
                              </a:cubicBezTo>
                              <a:cubicBezTo>
                                <a:pt x="3035951" y="1442335"/>
                                <a:pt x="2949451" y="1386251"/>
                                <a:pt x="2809334" y="1437005"/>
                              </a:cubicBezTo>
                              <a:cubicBezTo>
                                <a:pt x="2669217" y="1487759"/>
                                <a:pt x="2346198" y="1391022"/>
                                <a:pt x="2227273" y="1437005"/>
                              </a:cubicBezTo>
                              <a:cubicBezTo>
                                <a:pt x="2075067" y="1455675"/>
                                <a:pt x="1935556" y="1395396"/>
                                <a:pt x="1821909" y="1437005"/>
                              </a:cubicBezTo>
                              <a:cubicBezTo>
                                <a:pt x="1708262" y="1478614"/>
                                <a:pt x="1595963" y="1387222"/>
                                <a:pt x="1403182" y="1437005"/>
                              </a:cubicBezTo>
                              <a:cubicBezTo>
                                <a:pt x="1210401" y="1486788"/>
                                <a:pt x="1088968" y="1397500"/>
                                <a:pt x="890909" y="1437005"/>
                              </a:cubicBezTo>
                              <a:lnTo>
                                <a:pt x="890909" y="1437005"/>
                              </a:lnTo>
                              <a:cubicBezTo>
                                <a:pt x="780386" y="1483884"/>
                                <a:pt x="568953" y="1418519"/>
                                <a:pt x="445455" y="1437005"/>
                              </a:cubicBezTo>
                              <a:cubicBezTo>
                                <a:pt x="321957" y="1455491"/>
                                <a:pt x="106118" y="1406872"/>
                                <a:pt x="0" y="1437005"/>
                              </a:cubicBezTo>
                              <a:cubicBezTo>
                                <a:pt x="-651" y="1233599"/>
                                <a:pt x="3842" y="1118773"/>
                                <a:pt x="0" y="1001113"/>
                              </a:cubicBezTo>
                              <a:cubicBezTo>
                                <a:pt x="-3842" y="883453"/>
                                <a:pt x="31681" y="735352"/>
                                <a:pt x="0" y="598752"/>
                              </a:cubicBezTo>
                              <a:cubicBezTo>
                                <a:pt x="-193165" y="580289"/>
                                <a:pt x="-286941" y="513483"/>
                                <a:pt x="-456555" y="498325"/>
                              </a:cubicBezTo>
                              <a:cubicBezTo>
                                <a:pt x="-264545" y="383042"/>
                                <a:pt x="-171595" y="346979"/>
                                <a:pt x="0" y="239501"/>
                              </a:cubicBezTo>
                              <a:cubicBezTo>
                                <a:pt x="-2686" y="187166"/>
                                <a:pt x="12311" y="84370"/>
                                <a:pt x="0" y="0"/>
                              </a:cubicBezTo>
                              <a:close/>
                            </a:path>
                            <a:path w="5345456" h="1437005" stroke="0" extrusionOk="0">
                              <a:moveTo>
                                <a:pt x="0" y="0"/>
                              </a:moveTo>
                              <a:cubicBezTo>
                                <a:pt x="165118" y="-9385"/>
                                <a:pt x="251500" y="9160"/>
                                <a:pt x="445455" y="0"/>
                              </a:cubicBezTo>
                              <a:cubicBezTo>
                                <a:pt x="639411" y="-9160"/>
                                <a:pt x="771721" y="51743"/>
                                <a:pt x="890909" y="0"/>
                              </a:cubicBezTo>
                              <a:lnTo>
                                <a:pt x="890909" y="0"/>
                              </a:lnTo>
                              <a:cubicBezTo>
                                <a:pt x="1067160" y="-34963"/>
                                <a:pt x="1106091" y="3610"/>
                                <a:pt x="1309636" y="0"/>
                              </a:cubicBezTo>
                              <a:cubicBezTo>
                                <a:pt x="1513181" y="-3610"/>
                                <a:pt x="1598472" y="41619"/>
                                <a:pt x="1715000" y="0"/>
                              </a:cubicBezTo>
                              <a:cubicBezTo>
                                <a:pt x="1831528" y="-41619"/>
                                <a:pt x="2060254" y="47245"/>
                                <a:pt x="2227273" y="0"/>
                              </a:cubicBezTo>
                              <a:cubicBezTo>
                                <a:pt x="2353838" y="-5184"/>
                                <a:pt x="2598698" y="10357"/>
                                <a:pt x="2778152" y="0"/>
                              </a:cubicBezTo>
                              <a:cubicBezTo>
                                <a:pt x="2957606" y="-10357"/>
                                <a:pt x="3056340" y="7282"/>
                                <a:pt x="3204304" y="0"/>
                              </a:cubicBezTo>
                              <a:cubicBezTo>
                                <a:pt x="3352268" y="-7282"/>
                                <a:pt x="3442882" y="17440"/>
                                <a:pt x="3661637" y="0"/>
                              </a:cubicBezTo>
                              <a:cubicBezTo>
                                <a:pt x="3880392" y="-17440"/>
                                <a:pt x="3950768" y="16262"/>
                                <a:pt x="4181334" y="0"/>
                              </a:cubicBezTo>
                              <a:cubicBezTo>
                                <a:pt x="4411900" y="-16262"/>
                                <a:pt x="4533754" y="69348"/>
                                <a:pt x="4763395" y="0"/>
                              </a:cubicBezTo>
                              <a:cubicBezTo>
                                <a:pt x="4993036" y="-69348"/>
                                <a:pt x="5189586" y="35355"/>
                                <a:pt x="5345456" y="0"/>
                              </a:cubicBezTo>
                              <a:cubicBezTo>
                                <a:pt x="5357215" y="96665"/>
                                <a:pt x="5334780" y="135119"/>
                                <a:pt x="5345456" y="239501"/>
                              </a:cubicBezTo>
                              <a:lnTo>
                                <a:pt x="5345456" y="239501"/>
                              </a:lnTo>
                              <a:cubicBezTo>
                                <a:pt x="5355087" y="348863"/>
                                <a:pt x="5315731" y="464436"/>
                                <a:pt x="5345456" y="598752"/>
                              </a:cubicBezTo>
                              <a:cubicBezTo>
                                <a:pt x="5349041" y="767178"/>
                                <a:pt x="5297539" y="822284"/>
                                <a:pt x="5345456" y="1034644"/>
                              </a:cubicBezTo>
                              <a:cubicBezTo>
                                <a:pt x="5393373" y="1247004"/>
                                <a:pt x="5322533" y="1278032"/>
                                <a:pt x="5345456" y="1437005"/>
                              </a:cubicBezTo>
                              <a:cubicBezTo>
                                <a:pt x="5147585" y="1490916"/>
                                <a:pt x="5012827" y="1421712"/>
                                <a:pt x="4888122" y="1437005"/>
                              </a:cubicBezTo>
                              <a:cubicBezTo>
                                <a:pt x="4763417" y="1452298"/>
                                <a:pt x="4579679" y="1436466"/>
                                <a:pt x="4461971" y="1437005"/>
                              </a:cubicBezTo>
                              <a:cubicBezTo>
                                <a:pt x="4344263" y="1437544"/>
                                <a:pt x="4135747" y="1435892"/>
                                <a:pt x="3973455" y="1437005"/>
                              </a:cubicBezTo>
                              <a:cubicBezTo>
                                <a:pt x="3811163" y="1438118"/>
                                <a:pt x="3611780" y="1382075"/>
                                <a:pt x="3484940" y="1437005"/>
                              </a:cubicBezTo>
                              <a:cubicBezTo>
                                <a:pt x="3358100" y="1491935"/>
                                <a:pt x="3169950" y="1410518"/>
                                <a:pt x="3058788" y="1437005"/>
                              </a:cubicBezTo>
                              <a:cubicBezTo>
                                <a:pt x="2947626" y="1463492"/>
                                <a:pt x="2593085" y="1342642"/>
                                <a:pt x="2227273" y="1437005"/>
                              </a:cubicBezTo>
                              <a:cubicBezTo>
                                <a:pt x="2140811" y="1483423"/>
                                <a:pt x="1967929" y="1400131"/>
                                <a:pt x="1808546" y="1437005"/>
                              </a:cubicBezTo>
                              <a:cubicBezTo>
                                <a:pt x="1649163" y="1473879"/>
                                <a:pt x="1504052" y="1387272"/>
                                <a:pt x="1349727" y="1437005"/>
                              </a:cubicBezTo>
                              <a:cubicBezTo>
                                <a:pt x="1195402" y="1486738"/>
                                <a:pt x="1069452" y="1382698"/>
                                <a:pt x="890909" y="1437005"/>
                              </a:cubicBezTo>
                              <a:lnTo>
                                <a:pt x="890909" y="1437005"/>
                              </a:lnTo>
                              <a:cubicBezTo>
                                <a:pt x="760952" y="1449945"/>
                                <a:pt x="564024" y="1404163"/>
                                <a:pt x="454364" y="1437005"/>
                              </a:cubicBezTo>
                              <a:cubicBezTo>
                                <a:pt x="344705" y="1469847"/>
                                <a:pt x="113241" y="1399868"/>
                                <a:pt x="0" y="1437005"/>
                              </a:cubicBezTo>
                              <a:cubicBezTo>
                                <a:pt x="-19154" y="1267239"/>
                                <a:pt x="44236" y="1193217"/>
                                <a:pt x="0" y="1017879"/>
                              </a:cubicBezTo>
                              <a:cubicBezTo>
                                <a:pt x="-44236" y="842541"/>
                                <a:pt x="32973" y="691611"/>
                                <a:pt x="0" y="598752"/>
                              </a:cubicBezTo>
                              <a:cubicBezTo>
                                <a:pt x="-196261" y="582918"/>
                                <a:pt x="-311323" y="488316"/>
                                <a:pt x="-456555" y="498325"/>
                              </a:cubicBezTo>
                              <a:cubicBezTo>
                                <a:pt x="-305898" y="355357"/>
                                <a:pt x="-186948" y="373585"/>
                                <a:pt x="0" y="239501"/>
                              </a:cubicBezTo>
                              <a:cubicBezTo>
                                <a:pt x="-10179" y="190461"/>
                                <a:pt x="7124" y="105032"/>
                                <a:pt x="0" y="0"/>
                              </a:cubicBezTo>
                              <a:close/>
                            </a:path>
                          </a:pathLst>
                        </a:custGeom>
                        <a:ln>
                          <a:extLst>
                            <a:ext uri="{C807C97D-BFC1-408E-A445-0C87EB9F89A2}">
                              <ask:lineSketchStyleProps xmlns:ask="http://schemas.microsoft.com/office/drawing/2018/sketchyshapes" sd="4261072884">
                                <a:prstGeom prst="wedgeRectCallout">
                                  <a:avLst>
                                    <a:gd name="adj1" fmla="val -58541"/>
                                    <a:gd name="adj2" fmla="val -15322"/>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42826A73" w14:textId="4468BE80" w:rsidR="00E67B31" w:rsidRPr="00E67B31" w:rsidRDefault="00E67B31" w:rsidP="00E67B31">
                            <w:pPr>
                              <w:jc w:val="center"/>
                              <w:rPr>
                                <w:rFonts w:ascii="Comic Sans MS" w:hAnsi="Comic Sans MS"/>
                                <w:sz w:val="16"/>
                                <w:szCs w:val="16"/>
                              </w:rPr>
                            </w:pPr>
                            <w:r w:rsidRPr="00E67B31">
                              <w:rPr>
                                <w:rFonts w:ascii="Comic Sans MS" w:hAnsi="Comic Sans MS"/>
                                <w:sz w:val="16"/>
                                <w:szCs w:val="16"/>
                              </w:rPr>
                              <w:t>Somewhere within this innocent-looking word search lies a message—one meant to edify, to encourage, perhaps even to strengthen the soul.  But</w:t>
                            </w:r>
                            <w:r w:rsidR="00C47DCD">
                              <w:rPr>
                                <w:rFonts w:ascii="Comic Sans MS" w:hAnsi="Comic Sans MS"/>
                                <w:sz w:val="16"/>
                                <w:szCs w:val="16"/>
                              </w:rPr>
                              <w:t xml:space="preserve"> evil</w:t>
                            </w:r>
                            <w:r w:rsidRPr="00E67B31">
                              <w:rPr>
                                <w:rFonts w:ascii="Comic Sans MS" w:hAnsi="Comic Sans MS"/>
                                <w:sz w:val="16"/>
                                <w:szCs w:val="16"/>
                              </w:rPr>
                              <w:t xml:space="preserve"> Dr. Dufus has other ideas.  He has hidden that message among the letters, challenging you to find it before it disappears into the shadows.  Begin by finding every word in the list. They may run in any direction.  But when every word has been found, a final mystery remains.  Starting in the upper-left corner and going across, copy down every letter that has been left unused.  One by one, they will reveal the message.  A message that was meant for you.  </w:t>
                            </w:r>
                            <w:r w:rsidRPr="00E67B31">
                              <w:rPr>
                                <w:rFonts w:ascii="Comic Sans MS" w:hAnsi="Comic Sans MS"/>
                                <w:sz w:val="16"/>
                                <w:szCs w:val="16"/>
                              </w:rPr>
                              <w:br/>
                              <w:t xml:space="preserve">A message hidden by Dr. Dufus  ...  in </w:t>
                            </w:r>
                            <w:r w:rsidRPr="00E67B31">
                              <w:rPr>
                                <w:rFonts w:ascii="Chiller" w:hAnsi="Chiller"/>
                                <w:sz w:val="32"/>
                                <w:szCs w:val="32"/>
                              </w:rPr>
                              <w:t>The Twilight Zone</w:t>
                            </w:r>
                            <w:r w:rsidRPr="00E67B31">
                              <w:rPr>
                                <w:rFonts w:ascii="Comic Sans MS" w:hAnsi="Comic Sans MS"/>
                                <w:sz w:val="16"/>
                                <w:szCs w:val="16"/>
                              </w:rPr>
                              <w:t>.</w:t>
                            </w:r>
                            <w:r w:rsidR="00C47DCD">
                              <w:rPr>
                                <w:rFonts w:ascii="Comic Sans MS" w:hAnsi="Comic Sans MS"/>
                                <w:sz w:val="16"/>
                                <w:szCs w:val="16"/>
                              </w:rPr>
                              <w:t xml:space="preserve">  He is not aware of the assistance (and other Fun Family Activities) available at </w:t>
                            </w:r>
                            <w:hyperlink r:id="rId14" w:history="1">
                              <w:r w:rsidR="00C47DCD" w:rsidRPr="006B5F8E">
                                <w:rPr>
                                  <w:rStyle w:val="Hyperlink"/>
                                  <w:rFonts w:ascii="Comic Sans MS" w:hAnsi="Comic Sans MS"/>
                                  <w:sz w:val="16"/>
                                  <w:szCs w:val="16"/>
                                </w:rPr>
                                <w:t>https://tinyurl.com/5fjbb5mr</w:t>
                              </w:r>
                            </w:hyperlink>
                            <w:r w:rsidR="00C47DCD">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D0F6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5" o:spid="_x0000_s1028" type="#_x0000_t61" style="position:absolute;left:0;text-align:left;margin-left:96.2pt;margin-top:294.4pt;width:420.9pt;height:11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" adj="-1845,7490" fillcolor="white [3201]" strokecolor="black [3200]" strokeweight="1pt">
                <v:textbox>
                  <w:txbxContent>
                    <w:p w14:paraId="42826A73" w14:textId="4468BE80" w:rsidR="00E67B31" w:rsidRPr="00E67B31" w:rsidRDefault="00E67B31" w:rsidP="00E67B31">
                      <w:pPr>
                        <w:jc w:val="center"/>
                        <w:rPr>
                          <w:rFonts w:ascii="Comic Sans MS" w:hAnsi="Comic Sans MS"/>
                          <w:sz w:val="16"/>
                          <w:szCs w:val="16"/>
                        </w:rPr>
                      </w:pPr>
                      <w:r w:rsidRPr="00E67B31">
                        <w:rPr>
                          <w:rFonts w:ascii="Comic Sans MS" w:hAnsi="Comic Sans MS"/>
                          <w:sz w:val="16"/>
                          <w:szCs w:val="16"/>
                        </w:rPr>
                        <w:t>Somewhere within this innocent-looking word search lies a message—one meant to edify, to encourage, perhaps even to strengthen the soul.  But</w:t>
                      </w:r>
                      <w:r w:rsidR="00C47DCD">
                        <w:rPr>
                          <w:rFonts w:ascii="Comic Sans MS" w:hAnsi="Comic Sans MS"/>
                          <w:sz w:val="16"/>
                          <w:szCs w:val="16"/>
                        </w:rPr>
                        <w:t xml:space="preserve"> evil</w:t>
                      </w:r>
                      <w:r w:rsidRPr="00E67B31">
                        <w:rPr>
                          <w:rFonts w:ascii="Comic Sans MS" w:hAnsi="Comic Sans MS"/>
                          <w:sz w:val="16"/>
                          <w:szCs w:val="16"/>
                        </w:rPr>
                        <w:t xml:space="preserve"> Dr. Dufus has other ideas.  He has hidden that message among the letters, challenging you to find it before it disappears into the shadows.  Begin by finding every word in the list. They may run in any direction.  But when every word has been found, a final mystery remains.  Starting in the upper-left corner and going across, copy down every letter that has been left unused.  One by one, they will reveal the message.  A message that was meant for you.  </w:t>
                      </w:r>
                      <w:r w:rsidRPr="00E67B31">
                        <w:rPr>
                          <w:rFonts w:ascii="Comic Sans MS" w:hAnsi="Comic Sans MS"/>
                          <w:sz w:val="16"/>
                          <w:szCs w:val="16"/>
                        </w:rPr>
                        <w:br/>
                        <w:t xml:space="preserve">A message hidden by Dr. Dufus  ...  in </w:t>
                      </w:r>
                      <w:r w:rsidRPr="00E67B31">
                        <w:rPr>
                          <w:rFonts w:ascii="Chiller" w:hAnsi="Chiller"/>
                          <w:sz w:val="32"/>
                          <w:szCs w:val="32"/>
                        </w:rPr>
                        <w:t>The Twilight Zone</w:t>
                      </w:r>
                      <w:r w:rsidRPr="00E67B31">
                        <w:rPr>
                          <w:rFonts w:ascii="Comic Sans MS" w:hAnsi="Comic Sans MS"/>
                          <w:sz w:val="16"/>
                          <w:szCs w:val="16"/>
                        </w:rPr>
                        <w:t>.</w:t>
                      </w:r>
                      <w:r w:rsidR="00C47DCD">
                        <w:rPr>
                          <w:rFonts w:ascii="Comic Sans MS" w:hAnsi="Comic Sans MS"/>
                          <w:sz w:val="16"/>
                          <w:szCs w:val="16"/>
                        </w:rPr>
                        <w:t xml:space="preserve">  He is not aware of the assistance (and other Fun Family Activities) available at </w:t>
                      </w:r>
                      <w:hyperlink r:id="rId15" w:history="1">
                        <w:r w:rsidR="00C47DCD" w:rsidRPr="006B5F8E">
                          <w:rPr>
                            <w:rStyle w:val="Hyperlink"/>
                            <w:rFonts w:ascii="Comic Sans MS" w:hAnsi="Comic Sans MS"/>
                            <w:sz w:val="16"/>
                            <w:szCs w:val="16"/>
                          </w:rPr>
                          <w:t>https://tinyurl.com/5fjbb5mr</w:t>
                        </w:r>
                      </w:hyperlink>
                      <w:r w:rsidR="00C47DCD">
                        <w:rPr>
                          <w:rFonts w:ascii="Comic Sans MS" w:hAnsi="Comic Sans MS"/>
                          <w:sz w:val="16"/>
                          <w:szCs w:val="16"/>
                        </w:rPr>
                        <w:t xml:space="preserve"> </w:t>
                      </w:r>
                    </w:p>
                  </w:txbxContent>
                </v:textbox>
              </v:shape>
            </w:pict>
          </mc:Fallback>
        </mc:AlternateContent>
      </w:r>
      <w:r>
        <w:rPr>
          <w:noProof/>
        </w:rPr>
        <w:drawing>
          <wp:anchor distT="0" distB="0" distL="114300" distR="114300" simplePos="0" relativeHeight="251672576" behindDoc="0" locked="0" layoutInCell="1" allowOverlap="1" wp14:anchorId="737F3DBB" wp14:editId="1780C034">
            <wp:simplePos x="0" y="0"/>
            <wp:positionH relativeFrom="column">
              <wp:posOffset>-366522</wp:posOffset>
            </wp:positionH>
            <wp:positionV relativeFrom="page">
              <wp:posOffset>8535772</wp:posOffset>
            </wp:positionV>
            <wp:extent cx="1083945" cy="1275080"/>
            <wp:effectExtent l="19050" t="76200" r="249555" b="363220"/>
            <wp:wrapSquare wrapText="bothSides"/>
            <wp:docPr id="6576034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03422" name="Picture 657603422"/>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083945" cy="12750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3B3E2107" wp14:editId="758F8743">
            <wp:simplePos x="0" y="0"/>
            <wp:positionH relativeFrom="column">
              <wp:posOffset>2815590</wp:posOffset>
            </wp:positionH>
            <wp:positionV relativeFrom="paragraph">
              <wp:posOffset>2560650</wp:posOffset>
            </wp:positionV>
            <wp:extent cx="3716020" cy="1016635"/>
            <wp:effectExtent l="0" t="0" r="0" b="0"/>
            <wp:wrapSquare wrapText="bothSides"/>
            <wp:docPr id="16329824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6020" cy="10166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ABBF895" wp14:editId="482815DE">
            <wp:simplePos x="0" y="0"/>
            <wp:positionH relativeFrom="column">
              <wp:posOffset>6003925</wp:posOffset>
            </wp:positionH>
            <wp:positionV relativeFrom="page">
              <wp:posOffset>5812257</wp:posOffset>
            </wp:positionV>
            <wp:extent cx="691515" cy="840740"/>
            <wp:effectExtent l="57150" t="114300" r="318135" b="340360"/>
            <wp:wrapSquare wrapText="bothSides"/>
            <wp:docPr id="193964361" name="Picture 2" descr="Mad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 scient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1515" cy="8407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228CA53D" wp14:editId="2F578BC7">
            <wp:simplePos x="0" y="0"/>
            <wp:positionH relativeFrom="column">
              <wp:posOffset>2949067</wp:posOffset>
            </wp:positionH>
            <wp:positionV relativeFrom="paragraph">
              <wp:posOffset>510540</wp:posOffset>
            </wp:positionV>
            <wp:extent cx="3054985" cy="2049780"/>
            <wp:effectExtent l="0" t="0" r="0" b="7620"/>
            <wp:wrapSquare wrapText="bothSides"/>
            <wp:docPr id="75464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44586" name=""/>
                    <pic:cNvPicPr/>
                  </pic:nvPicPr>
                  <pic:blipFill>
                    <a:blip r:embed="rId19"/>
                    <a:stretch>
                      <a:fillRect/>
                    </a:stretch>
                  </pic:blipFill>
                  <pic:spPr>
                    <a:xfrm>
                      <a:off x="0" y="0"/>
                      <a:ext cx="3054985" cy="204978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cs="Times New Roman"/>
          <w:noProof/>
        </w:rPr>
        <mc:AlternateContent>
          <mc:Choice Requires="wps">
            <w:drawing>
              <wp:anchor distT="0" distB="0" distL="114300" distR="114300" simplePos="0" relativeHeight="251664384" behindDoc="0" locked="0" layoutInCell="1" allowOverlap="1" wp14:anchorId="766FA061" wp14:editId="6943093D">
                <wp:simplePos x="0" y="0"/>
                <wp:positionH relativeFrom="column">
                  <wp:posOffset>-15138</wp:posOffset>
                </wp:positionH>
                <wp:positionV relativeFrom="paragraph">
                  <wp:posOffset>379095</wp:posOffset>
                </wp:positionV>
                <wp:extent cx="2179930" cy="314554"/>
                <wp:effectExtent l="0" t="0" r="0" b="9525"/>
                <wp:wrapNone/>
                <wp:docPr id="221230467" name="Text Box 1"/>
                <wp:cNvGraphicFramePr/>
                <a:graphic xmlns:a="http://schemas.openxmlformats.org/drawingml/2006/main">
                  <a:graphicData uri="http://schemas.microsoft.com/office/word/2010/wordprocessingShape">
                    <wps:wsp>
                      <wps:cNvSpPr txBox="1"/>
                      <wps:spPr>
                        <a:xfrm>
                          <a:off x="0" y="0"/>
                          <a:ext cx="2179930" cy="314554"/>
                        </a:xfrm>
                        <a:prstGeom prst="rect">
                          <a:avLst/>
                        </a:prstGeom>
                        <a:solidFill>
                          <a:schemeClr val="lt1"/>
                        </a:solidFill>
                        <a:ln w="6350">
                          <a:noFill/>
                        </a:ln>
                      </wps:spPr>
                      <wps:txbx>
                        <w:txbxContent>
                          <w:p w14:paraId="2451B048" w14:textId="37A014CE" w:rsidR="00E67B31" w:rsidRPr="00E67B31" w:rsidRDefault="00E67B31" w:rsidP="00E67B31">
                            <w:pPr>
                              <w:jc w:val="center"/>
                              <w:rPr>
                                <w:rFonts w:ascii="Comic Sans MS" w:hAnsi="Comic Sans MS"/>
                              </w:rPr>
                            </w:pPr>
                            <w:r>
                              <w:rPr>
                                <w:rFonts w:ascii="Comic Sans MS" w:hAnsi="Comic Sans MS"/>
                              </w:rPr>
                              <w:t>Hidden Message Word 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6FA061" id="Text Box 1" o:spid="_x0000_s1029" type="#_x0000_t202" style="position:absolute;left:0;text-align:left;margin-left:-1.2pt;margin-top:29.85pt;width:171.65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" fillcolor="white [3201]" stroked="f" strokeweight=".5pt">
                <v:textbox>
                  <w:txbxContent>
                    <w:p w14:paraId="2451B048" w14:textId="37A014CE" w:rsidR="00E67B31" w:rsidRPr="00E67B31" w:rsidRDefault="00E67B31" w:rsidP="00E67B31">
                      <w:pPr>
                        <w:jc w:val="center"/>
                        <w:rPr>
                          <w:rFonts w:ascii="Comic Sans MS" w:hAnsi="Comic Sans MS"/>
                        </w:rPr>
                      </w:pPr>
                      <w:r>
                        <w:rPr>
                          <w:rFonts w:ascii="Comic Sans MS" w:hAnsi="Comic Sans MS"/>
                        </w:rPr>
                        <w:t>Hidden Message Word Search</w:t>
                      </w:r>
                    </w:p>
                  </w:txbxContent>
                </v:textbox>
              </v:shape>
            </w:pict>
          </mc:Fallback>
        </mc:AlternateContent>
      </w:r>
      <w:r>
        <w:rPr>
          <w:noProof/>
        </w:rPr>
        <w:drawing>
          <wp:anchor distT="0" distB="0" distL="114300" distR="114300" simplePos="0" relativeHeight="251666432" behindDoc="0" locked="0" layoutInCell="1" allowOverlap="1" wp14:anchorId="610E7C31" wp14:editId="377FD3B2">
            <wp:simplePos x="0" y="0"/>
            <wp:positionH relativeFrom="column">
              <wp:posOffset>-585470</wp:posOffset>
            </wp:positionH>
            <wp:positionV relativeFrom="paragraph">
              <wp:posOffset>642620</wp:posOffset>
            </wp:positionV>
            <wp:extent cx="3159760" cy="3123565"/>
            <wp:effectExtent l="0" t="0" r="2540" b="635"/>
            <wp:wrapSquare wrapText="bothSides"/>
            <wp:docPr id="909978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78671" name="Picture 909978671"/>
                    <pic:cNvPicPr/>
                  </pic:nvPicPr>
                  <pic:blipFill>
                    <a:blip r:embed="rId20">
                      <a:extLst>
                        <a:ext uri="{28A0092B-C50C-407E-A947-70E740481C1C}">
                          <a14:useLocalDpi xmlns:a14="http://schemas.microsoft.com/office/drawing/2010/main" val="0"/>
                        </a:ext>
                      </a:extLst>
                    </a:blip>
                    <a:stretch>
                      <a:fillRect/>
                    </a:stretch>
                  </pic:blipFill>
                  <pic:spPr>
                    <a:xfrm>
                      <a:off x="0" y="0"/>
                      <a:ext cx="3159760" cy="3123565"/>
                    </a:xfrm>
                    <a:prstGeom prst="rect">
                      <a:avLst/>
                    </a:prstGeom>
                  </pic:spPr>
                </pic:pic>
              </a:graphicData>
            </a:graphic>
            <wp14:sizeRelH relativeFrom="margin">
              <wp14:pctWidth>0</wp14:pctWidth>
            </wp14:sizeRelH>
            <wp14:sizeRelV relativeFrom="margin">
              <wp14:pctHeight>0</wp14:pctHeight>
            </wp14:sizeRelV>
          </wp:anchor>
        </w:drawing>
      </w:r>
      <w:r w:rsidR="002D09DB" w:rsidRPr="002D09DB">
        <w:rPr>
          <w:rFonts w:ascii="Comic Sans MS" w:hAnsi="Comic Sans MS" w:cs="Times New Roman"/>
        </w:rPr>
        <w:t xml:space="preserve">If so, encourage one another </w:t>
      </w:r>
      <w:proofErr w:type="gramStart"/>
      <w:r w:rsidR="002D09DB" w:rsidRPr="002D09DB">
        <w:rPr>
          <w:rFonts w:ascii="Comic Sans MS" w:hAnsi="Comic Sans MS" w:cs="Times New Roman"/>
        </w:rPr>
        <w:t>in</w:t>
      </w:r>
      <w:proofErr w:type="gramEnd"/>
      <w:r w:rsidR="002D09DB" w:rsidRPr="002D09DB">
        <w:rPr>
          <w:rFonts w:ascii="Comic Sans MS" w:hAnsi="Comic Sans MS" w:cs="Times New Roman"/>
        </w:rPr>
        <w:t xml:space="preserve"> this journey.</w:t>
      </w:r>
      <w:r w:rsidR="00E67B31" w:rsidRPr="00E67B31">
        <w:rPr>
          <w:noProof/>
        </w:rPr>
        <w:t xml:space="preserve"> </w:t>
      </w:r>
    </w:p>
    <w:sectPr w:rsidR="00811075" w:rsidRPr="002D09DB" w:rsidSect="007F4B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828C6" w14:textId="77777777" w:rsidR="00D02767" w:rsidRDefault="00D02767" w:rsidP="009D5A8E">
      <w:pPr>
        <w:spacing w:after="0" w:line="240" w:lineRule="auto"/>
      </w:pPr>
      <w:r>
        <w:separator/>
      </w:r>
    </w:p>
  </w:endnote>
  <w:endnote w:type="continuationSeparator" w:id="0">
    <w:p w14:paraId="47526FD5" w14:textId="77777777" w:rsidR="00D02767" w:rsidRDefault="00D02767"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1FAD" w14:textId="77777777" w:rsidR="00D02767" w:rsidRDefault="00D02767" w:rsidP="009D5A8E">
      <w:pPr>
        <w:spacing w:after="0" w:line="240" w:lineRule="auto"/>
      </w:pPr>
      <w:r>
        <w:separator/>
      </w:r>
    </w:p>
  </w:footnote>
  <w:footnote w:type="continuationSeparator" w:id="0">
    <w:p w14:paraId="402262E5" w14:textId="77777777" w:rsidR="00D02767" w:rsidRDefault="00D02767"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2A2F" w14:textId="6EFACB79" w:rsidR="009D5A8E" w:rsidRPr="009D5A8E" w:rsidRDefault="007F4B32">
    <w:pPr>
      <w:pStyle w:val="Header"/>
      <w:rPr>
        <w:rFonts w:ascii="Times New Roman" w:hAnsi="Times New Roman" w:cs="Times New Roman"/>
        <w:sz w:val="28"/>
        <w:szCs w:val="28"/>
      </w:rPr>
    </w:pPr>
    <w:r>
      <w:rPr>
        <w:rFonts w:ascii="Times New Roman" w:hAnsi="Times New Roman" w:cs="Times New Roman"/>
        <w:sz w:val="28"/>
        <w:szCs w:val="28"/>
      </w:rPr>
      <w:t>9/</w:t>
    </w:r>
    <w:r w:rsidR="006F2DA9">
      <w:rPr>
        <w:rFonts w:ascii="Times New Roman" w:hAnsi="Times New Roman" w:cs="Times New Roman"/>
        <w:sz w:val="28"/>
        <w:szCs w:val="28"/>
      </w:rPr>
      <w:t>13</w:t>
    </w:r>
    <w:r>
      <w:rPr>
        <w:rFonts w:ascii="Times New Roman" w:hAnsi="Times New Roman" w:cs="Times New Roman"/>
        <w:sz w:val="28"/>
        <w:szCs w:val="28"/>
      </w:rPr>
      <w:t>/2026</w:t>
    </w:r>
    <w:r w:rsidR="009D5A8E" w:rsidRPr="009D5A8E">
      <w:rPr>
        <w:rFonts w:ascii="Times New Roman" w:hAnsi="Times New Roman" w:cs="Times New Roman"/>
        <w:sz w:val="28"/>
        <w:szCs w:val="28"/>
      </w:rPr>
      <w:tab/>
    </w:r>
    <w:r>
      <w:rPr>
        <w:rFonts w:ascii="Times New Roman" w:hAnsi="Times New Roman" w:cs="Times New Roman"/>
        <w:sz w:val="28"/>
        <w:szCs w:val="28"/>
      </w:rPr>
      <w:t>God Speaks Through the Bible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6C3"/>
    <w:multiLevelType w:val="hybridMultilevel"/>
    <w:tmpl w:val="4FD40598"/>
    <w:lvl w:ilvl="0" w:tplc="564C147C">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C755EC"/>
    <w:multiLevelType w:val="hybridMultilevel"/>
    <w:tmpl w:val="DD7ECE36"/>
    <w:lvl w:ilvl="0" w:tplc="DC1257F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DBD6DFB"/>
    <w:multiLevelType w:val="hybridMultilevel"/>
    <w:tmpl w:val="265C13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4190001">
    <w:abstractNumId w:val="5"/>
  </w:num>
  <w:num w:numId="2" w16cid:durableId="973095721">
    <w:abstractNumId w:val="2"/>
  </w:num>
  <w:num w:numId="3" w16cid:durableId="1790196663">
    <w:abstractNumId w:val="1"/>
  </w:num>
  <w:num w:numId="4" w16cid:durableId="2079673232">
    <w:abstractNumId w:val="0"/>
  </w:num>
  <w:num w:numId="5" w16cid:durableId="1016158692">
    <w:abstractNumId w:val="3"/>
  </w:num>
  <w:num w:numId="6" w16cid:durableId="1032195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32"/>
    <w:rsid w:val="00050A2A"/>
    <w:rsid w:val="000B2FF2"/>
    <w:rsid w:val="000E2D32"/>
    <w:rsid w:val="000F0CF5"/>
    <w:rsid w:val="0024239C"/>
    <w:rsid w:val="00261773"/>
    <w:rsid w:val="002D09DB"/>
    <w:rsid w:val="003F1CFE"/>
    <w:rsid w:val="004079E1"/>
    <w:rsid w:val="006408A6"/>
    <w:rsid w:val="006F2DA9"/>
    <w:rsid w:val="007F4B32"/>
    <w:rsid w:val="00811075"/>
    <w:rsid w:val="009D5A8E"/>
    <w:rsid w:val="00B146E0"/>
    <w:rsid w:val="00C47DCD"/>
    <w:rsid w:val="00D02767"/>
    <w:rsid w:val="00D42D15"/>
    <w:rsid w:val="00DC5D22"/>
    <w:rsid w:val="00E6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8400"/>
  <w15:chartTrackingRefBased/>
  <w15:docId w15:val="{ABB11F52-7A27-4946-BD66-BD1736F1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character" w:styleId="PageNumber">
    <w:name w:val="page number"/>
    <w:basedOn w:val="DefaultParagraphFont"/>
    <w:rsid w:val="007F4B32"/>
  </w:style>
  <w:style w:type="table" w:styleId="TableGrid">
    <w:name w:val="Table Grid"/>
    <w:basedOn w:val="TableNormal"/>
    <w:uiPriority w:val="39"/>
    <w:rsid w:val="007F4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CD"/>
    <w:rPr>
      <w:color w:val="0563C1" w:themeColor="hyperlink"/>
      <w:u w:val="single"/>
    </w:rPr>
  </w:style>
  <w:style w:type="character" w:styleId="UnresolvedMention">
    <w:name w:val="Unresolved Mention"/>
    <w:basedOn w:val="DefaultParagraphFont"/>
    <w:uiPriority w:val="99"/>
    <w:semiHidden/>
    <w:unhideWhenUsed/>
    <w:rsid w:val="00C4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tch.liberty.edu/media/t/1_3ho65cmh" TargetMode="Externa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atch.liberty.edu/media/t/1_3ho65cmh" TargetMode="Externa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inyurl.com/5fjbb5mr" TargetMode="External"/><Relationship Id="rId10" Type="http://schemas.openxmlformats.org/officeDocument/2006/relationships/hyperlink" Target="https://watch.liberty.edu/media/t/1_3ho65cmh"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atch.liberty.edu/media/t/1_3ho65cmh" TargetMode="External"/><Relationship Id="rId14" Type="http://schemas.openxmlformats.org/officeDocument/2006/relationships/hyperlink" Target="https://tinyurl.com/5fjbb5mr"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82</TotalTime>
  <Pages>5</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5</cp:revision>
  <dcterms:created xsi:type="dcterms:W3CDTF">2026-08-25T17:52:00Z</dcterms:created>
  <dcterms:modified xsi:type="dcterms:W3CDTF">2026-08-27T13:58:00Z</dcterms:modified>
</cp:coreProperties>
</file>