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80B63" w14:textId="77777777" w:rsidR="006408A6" w:rsidRDefault="009D5A8E" w:rsidP="0026177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D5A8E">
        <w:rPr>
          <w:rFonts w:ascii="Times New Roman" w:hAnsi="Times New Roman" w:cs="Times New Roman"/>
          <w:b/>
          <w:bCs/>
          <w:sz w:val="24"/>
          <w:szCs w:val="24"/>
        </w:rPr>
        <w:t>1. Motivate</w:t>
      </w:r>
    </w:p>
    <w:p w14:paraId="6DA9A5F6" w14:textId="77777777" w:rsidR="00261773" w:rsidRDefault="00261773" w:rsidP="002617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C31DC2" w14:textId="77777777" w:rsidR="00626AEE" w:rsidRDefault="00626AEE" w:rsidP="00626AE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What activity or event are you looking forward to in the </w:t>
      </w:r>
      <w:r>
        <w:rPr>
          <w:rFonts w:ascii="Times New Roman" w:eastAsia="Calibri" w:hAnsi="Times New Roman" w:cs="Times New Roman"/>
        </w:rPr>
        <w:t>near future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40595818" w14:textId="77777777" w:rsidR="00626AEE" w:rsidRDefault="00626AEE" w:rsidP="00626AEE">
      <w:pPr>
        <w:numPr>
          <w:ilvl w:val="0"/>
          <w:numId w:val="4"/>
        </w:numPr>
        <w:spacing w:after="0" w:line="254" w:lineRule="auto"/>
        <w:ind w:left="450" w:hanging="36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Super Bowl</w:t>
      </w:r>
      <w:r>
        <w:rPr>
          <w:rFonts w:ascii="Times New Roman" w:eastAsia="Calibri" w:hAnsi="Times New Roman" w:cs="Times New Roman"/>
        </w:rPr>
        <w:t>, some other big game</w:t>
      </w:r>
    </w:p>
    <w:p w14:paraId="3E956889" w14:textId="77777777" w:rsidR="00626AEE" w:rsidRDefault="00626AEE" w:rsidP="00626AEE">
      <w:pPr>
        <w:numPr>
          <w:ilvl w:val="0"/>
          <w:numId w:val="4"/>
        </w:numPr>
        <w:spacing w:after="0" w:line="254" w:lineRule="auto"/>
        <w:ind w:left="450" w:hanging="36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coming of </w:t>
      </w:r>
      <w:r>
        <w:rPr>
          <w:rFonts w:ascii="Times New Roman" w:eastAsia="Calibri" w:hAnsi="Times New Roman" w:cs="Times New Roman"/>
        </w:rPr>
        <w:t>winter, spring, …</w:t>
      </w:r>
    </w:p>
    <w:p w14:paraId="04D8251E" w14:textId="17FA9BF5" w:rsidR="00626AEE" w:rsidRDefault="001F73F8" w:rsidP="00626AEE">
      <w:pPr>
        <w:spacing w:after="0" w:line="254" w:lineRule="auto"/>
        <w:ind w:left="45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3DD415" wp14:editId="4753A7B4">
                <wp:simplePos x="0" y="0"/>
                <wp:positionH relativeFrom="column">
                  <wp:posOffset>2825262</wp:posOffset>
                </wp:positionH>
                <wp:positionV relativeFrom="paragraph">
                  <wp:posOffset>52070</wp:posOffset>
                </wp:positionV>
                <wp:extent cx="3610707" cy="773723"/>
                <wp:effectExtent l="19050" t="19050" r="46990" b="64770"/>
                <wp:wrapNone/>
                <wp:docPr id="100548909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0707" cy="773723"/>
                        </a:xfrm>
                        <a:custGeom>
                          <a:avLst/>
                          <a:gdLst>
                            <a:gd name="csX0" fmla="*/ 0 w 3610707"/>
                            <a:gd name="csY0" fmla="*/ 0 h 773723"/>
                            <a:gd name="csX1" fmla="*/ 515815 w 3610707"/>
                            <a:gd name="csY1" fmla="*/ 0 h 773723"/>
                            <a:gd name="csX2" fmla="*/ 959416 w 3610707"/>
                            <a:gd name="csY2" fmla="*/ 0 h 773723"/>
                            <a:gd name="csX3" fmla="*/ 1366911 w 3610707"/>
                            <a:gd name="csY3" fmla="*/ 0 h 773723"/>
                            <a:gd name="csX4" fmla="*/ 1882726 w 3610707"/>
                            <a:gd name="csY4" fmla="*/ 0 h 773723"/>
                            <a:gd name="csX5" fmla="*/ 2326327 w 3610707"/>
                            <a:gd name="csY5" fmla="*/ 0 h 773723"/>
                            <a:gd name="csX6" fmla="*/ 2878249 w 3610707"/>
                            <a:gd name="csY6" fmla="*/ 0 h 773723"/>
                            <a:gd name="csX7" fmla="*/ 3610707 w 3610707"/>
                            <a:gd name="csY7" fmla="*/ 0 h 773723"/>
                            <a:gd name="csX8" fmla="*/ 3610707 w 3610707"/>
                            <a:gd name="csY8" fmla="*/ 394599 h 773723"/>
                            <a:gd name="csX9" fmla="*/ 3610707 w 3610707"/>
                            <a:gd name="csY9" fmla="*/ 773723 h 773723"/>
                            <a:gd name="csX10" fmla="*/ 3058785 w 3610707"/>
                            <a:gd name="csY10" fmla="*/ 773723 h 773723"/>
                            <a:gd name="csX11" fmla="*/ 2542969 w 3610707"/>
                            <a:gd name="csY11" fmla="*/ 773723 h 773723"/>
                            <a:gd name="csX12" fmla="*/ 1954940 w 3610707"/>
                            <a:gd name="csY12" fmla="*/ 773723 h 773723"/>
                            <a:gd name="csX13" fmla="*/ 1439125 w 3610707"/>
                            <a:gd name="csY13" fmla="*/ 773723 h 773723"/>
                            <a:gd name="csX14" fmla="*/ 887202 w 3610707"/>
                            <a:gd name="csY14" fmla="*/ 773723 h 773723"/>
                            <a:gd name="csX15" fmla="*/ 443601 w 3610707"/>
                            <a:gd name="csY15" fmla="*/ 773723 h 773723"/>
                            <a:gd name="csX16" fmla="*/ 0 w 3610707"/>
                            <a:gd name="csY16" fmla="*/ 773723 h 773723"/>
                            <a:gd name="csX17" fmla="*/ 0 w 3610707"/>
                            <a:gd name="csY17" fmla="*/ 402336 h 773723"/>
                            <a:gd name="csX18" fmla="*/ 0 w 3610707"/>
                            <a:gd name="csY18" fmla="*/ 0 h 77372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</a:cxnLst>
                          <a:rect l="l" t="t" r="r" b="b"/>
                          <a:pathLst>
                            <a:path w="3610707" h="773723" fill="none" extrusionOk="0">
                              <a:moveTo>
                                <a:pt x="0" y="0"/>
                              </a:moveTo>
                              <a:cubicBezTo>
                                <a:pt x="141849" y="-4480"/>
                                <a:pt x="268492" y="1870"/>
                                <a:pt x="515815" y="0"/>
                              </a:cubicBezTo>
                              <a:cubicBezTo>
                                <a:pt x="763139" y="-1870"/>
                                <a:pt x="795485" y="43074"/>
                                <a:pt x="959416" y="0"/>
                              </a:cubicBezTo>
                              <a:cubicBezTo>
                                <a:pt x="1123347" y="-43074"/>
                                <a:pt x="1186137" y="39689"/>
                                <a:pt x="1366911" y="0"/>
                              </a:cubicBezTo>
                              <a:cubicBezTo>
                                <a:pt x="1547685" y="-39689"/>
                                <a:pt x="1720243" y="25030"/>
                                <a:pt x="1882726" y="0"/>
                              </a:cubicBezTo>
                              <a:cubicBezTo>
                                <a:pt x="2045210" y="-25030"/>
                                <a:pt x="2213136" y="52529"/>
                                <a:pt x="2326327" y="0"/>
                              </a:cubicBezTo>
                              <a:cubicBezTo>
                                <a:pt x="2439518" y="-52529"/>
                                <a:pt x="2703866" y="36850"/>
                                <a:pt x="2878249" y="0"/>
                              </a:cubicBezTo>
                              <a:cubicBezTo>
                                <a:pt x="3052632" y="-36850"/>
                                <a:pt x="3437515" y="77804"/>
                                <a:pt x="3610707" y="0"/>
                              </a:cubicBezTo>
                              <a:cubicBezTo>
                                <a:pt x="3636549" y="94954"/>
                                <a:pt x="3592710" y="226153"/>
                                <a:pt x="3610707" y="394599"/>
                              </a:cubicBezTo>
                              <a:cubicBezTo>
                                <a:pt x="3628704" y="563045"/>
                                <a:pt x="3573462" y="631247"/>
                                <a:pt x="3610707" y="773723"/>
                              </a:cubicBezTo>
                              <a:cubicBezTo>
                                <a:pt x="3356063" y="812172"/>
                                <a:pt x="3236001" y="717743"/>
                                <a:pt x="3058785" y="773723"/>
                              </a:cubicBezTo>
                              <a:cubicBezTo>
                                <a:pt x="2881569" y="829703"/>
                                <a:pt x="2677601" y="719854"/>
                                <a:pt x="2542969" y="773723"/>
                              </a:cubicBezTo>
                              <a:cubicBezTo>
                                <a:pt x="2408337" y="827592"/>
                                <a:pt x="2191044" y="727274"/>
                                <a:pt x="1954940" y="773723"/>
                              </a:cubicBezTo>
                              <a:cubicBezTo>
                                <a:pt x="1718836" y="820172"/>
                                <a:pt x="1673966" y="731136"/>
                                <a:pt x="1439125" y="773723"/>
                              </a:cubicBezTo>
                              <a:cubicBezTo>
                                <a:pt x="1204284" y="816310"/>
                                <a:pt x="1021339" y="717037"/>
                                <a:pt x="887202" y="773723"/>
                              </a:cubicBezTo>
                              <a:cubicBezTo>
                                <a:pt x="753065" y="830409"/>
                                <a:pt x="594374" y="760626"/>
                                <a:pt x="443601" y="773723"/>
                              </a:cubicBezTo>
                              <a:cubicBezTo>
                                <a:pt x="292828" y="786820"/>
                                <a:pt x="212900" y="732592"/>
                                <a:pt x="0" y="773723"/>
                              </a:cubicBezTo>
                              <a:cubicBezTo>
                                <a:pt x="-19646" y="606884"/>
                                <a:pt x="5115" y="560335"/>
                                <a:pt x="0" y="402336"/>
                              </a:cubicBezTo>
                              <a:cubicBezTo>
                                <a:pt x="-5115" y="244337"/>
                                <a:pt x="15507" y="177551"/>
                                <a:pt x="0" y="0"/>
                              </a:cubicBezTo>
                              <a:close/>
                            </a:path>
                            <a:path w="3610707" h="773723" stroke="0" extrusionOk="0">
                              <a:moveTo>
                                <a:pt x="0" y="0"/>
                              </a:moveTo>
                              <a:cubicBezTo>
                                <a:pt x="175425" y="-9654"/>
                                <a:pt x="450925" y="35719"/>
                                <a:pt x="588029" y="0"/>
                              </a:cubicBezTo>
                              <a:cubicBezTo>
                                <a:pt x="725133" y="-35719"/>
                                <a:pt x="882063" y="31963"/>
                                <a:pt x="1031631" y="0"/>
                              </a:cubicBezTo>
                              <a:cubicBezTo>
                                <a:pt x="1181199" y="-31963"/>
                                <a:pt x="1289932" y="43377"/>
                                <a:pt x="1475232" y="0"/>
                              </a:cubicBezTo>
                              <a:cubicBezTo>
                                <a:pt x="1660532" y="-43377"/>
                                <a:pt x="1804153" y="35749"/>
                                <a:pt x="1991047" y="0"/>
                              </a:cubicBezTo>
                              <a:cubicBezTo>
                                <a:pt x="2177941" y="-35749"/>
                                <a:pt x="2236206" y="8819"/>
                                <a:pt x="2470755" y="0"/>
                              </a:cubicBezTo>
                              <a:cubicBezTo>
                                <a:pt x="2705304" y="-8819"/>
                                <a:pt x="2843716" y="8624"/>
                                <a:pt x="3058785" y="0"/>
                              </a:cubicBezTo>
                              <a:cubicBezTo>
                                <a:pt x="3273854" y="-8624"/>
                                <a:pt x="3383018" y="8507"/>
                                <a:pt x="3610707" y="0"/>
                              </a:cubicBezTo>
                              <a:cubicBezTo>
                                <a:pt x="3613745" y="130552"/>
                                <a:pt x="3594609" y="309126"/>
                                <a:pt x="3610707" y="394599"/>
                              </a:cubicBezTo>
                              <a:cubicBezTo>
                                <a:pt x="3626805" y="480072"/>
                                <a:pt x="3583021" y="668407"/>
                                <a:pt x="3610707" y="773723"/>
                              </a:cubicBezTo>
                              <a:cubicBezTo>
                                <a:pt x="3359454" y="797069"/>
                                <a:pt x="3239806" y="764639"/>
                                <a:pt x="3022678" y="773723"/>
                              </a:cubicBezTo>
                              <a:cubicBezTo>
                                <a:pt x="2805550" y="782807"/>
                                <a:pt x="2616475" y="715410"/>
                                <a:pt x="2434648" y="773723"/>
                              </a:cubicBezTo>
                              <a:cubicBezTo>
                                <a:pt x="2252821" y="832036"/>
                                <a:pt x="2158648" y="771553"/>
                                <a:pt x="1882726" y="773723"/>
                              </a:cubicBezTo>
                              <a:cubicBezTo>
                                <a:pt x="1606804" y="775893"/>
                                <a:pt x="1650645" y="763635"/>
                                <a:pt x="1475232" y="773723"/>
                              </a:cubicBezTo>
                              <a:cubicBezTo>
                                <a:pt x="1299819" y="783811"/>
                                <a:pt x="1067899" y="748965"/>
                                <a:pt x="923309" y="773723"/>
                              </a:cubicBezTo>
                              <a:cubicBezTo>
                                <a:pt x="778719" y="798481"/>
                                <a:pt x="263863" y="719682"/>
                                <a:pt x="0" y="773723"/>
                              </a:cubicBezTo>
                              <a:cubicBezTo>
                                <a:pt x="-11191" y="664928"/>
                                <a:pt x="27641" y="529476"/>
                                <a:pt x="0" y="402336"/>
                              </a:cubicBezTo>
                              <a:cubicBezTo>
                                <a:pt x="-27641" y="275196"/>
                                <a:pt x="25306" y="19996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ysDash"/>
                          <a:extLst>
                            <a:ext uri="{C807C97D-BFC1-408E-A445-0C87EB9F89A2}">
                              <ask:lineSketchStyleProps xmlns:ask="http://schemas.microsoft.com/office/drawing/2018/sketchyshapes" sd="345174962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1A4D4A1" w14:textId="2149F168" w:rsidR="001F73F8" w:rsidRPr="001F73F8" w:rsidRDefault="001F73F8" w:rsidP="001F73F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 video introduction to the lesson is available.  View it at </w:t>
                            </w:r>
                            <w:hyperlink r:id="rId7" w:history="1">
                              <w:r w:rsidRPr="00AD6FBC">
                                <w:rPr>
                                  <w:rStyle w:val="Hyperlink"/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https://tinyurl.com/2mz3fd33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If you have no wi-fi where you teach, you must download the video file to your computer from </w:t>
                            </w:r>
                            <w:hyperlink r:id="rId8" w:history="1">
                              <w:r w:rsidRPr="00AD6FBC">
                                <w:rPr>
                                  <w:rStyle w:val="Hyperlink"/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https://tinyurl.com/329j3ykz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3DD41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22.45pt;margin-top:4.1pt;width:284.3pt;height:60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" fillcolor="white [3201]" strokeweight=".5pt">
                <v:stroke dashstyle="3 1"/>
                <v:textbox>
                  <w:txbxContent>
                    <w:p w14:paraId="71A4D4A1" w14:textId="2149F168" w:rsidR="001F73F8" w:rsidRPr="001F73F8" w:rsidRDefault="001F73F8" w:rsidP="001F73F8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A video introduction to the lesson is available.  View it at </w:t>
                      </w:r>
                      <w:hyperlink r:id="rId9" w:history="1">
                        <w:r w:rsidRPr="00AD6FBC">
                          <w:rPr>
                            <w:rStyle w:val="Hyperlink"/>
                            <w:rFonts w:ascii="Times New Roman" w:hAnsi="Times New Roman" w:cs="Times New Roman"/>
                            <w:sz w:val="20"/>
                            <w:szCs w:val="20"/>
                          </w:rPr>
                          <w:t>https://tinyurl.com/2mz3fd33</w:t>
                        </w:r>
                      </w:hyperlink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If you have no wi-fi where you teach, you must download the video file to your computer from </w:t>
                      </w:r>
                      <w:hyperlink r:id="rId10" w:history="1">
                        <w:r w:rsidRPr="00AD6FBC">
                          <w:rPr>
                            <w:rStyle w:val="Hyperlink"/>
                            <w:rFonts w:ascii="Times New Roman" w:hAnsi="Times New Roman" w:cs="Times New Roman"/>
                            <w:sz w:val="20"/>
                            <w:szCs w:val="20"/>
                          </w:rPr>
                          <w:t>https://tinyurl.com/329j3ykz</w:t>
                        </w:r>
                      </w:hyperlink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26AEE">
        <w:rPr>
          <w:rFonts w:ascii="Times New Roman" w:eastAsia="Calibri" w:hAnsi="Times New Roman" w:cs="Times New Roman"/>
          <w:sz w:val="24"/>
          <w:szCs w:val="24"/>
        </w:rPr>
        <w:t xml:space="preserve">vacation out of the </w:t>
      </w:r>
      <w:r w:rsidR="00626AEE">
        <w:rPr>
          <w:rFonts w:ascii="Times New Roman" w:eastAsia="Calibri" w:hAnsi="Times New Roman" w:cs="Times New Roman"/>
        </w:rPr>
        <w:t>heat</w:t>
      </w:r>
    </w:p>
    <w:p w14:paraId="73149F1A" w14:textId="77777777" w:rsidR="00626AEE" w:rsidRDefault="00626AEE" w:rsidP="00626AEE">
      <w:pPr>
        <w:numPr>
          <w:ilvl w:val="0"/>
          <w:numId w:val="4"/>
        </w:numPr>
        <w:spacing w:after="0" w:line="254" w:lineRule="auto"/>
        <w:ind w:left="450" w:hanging="360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a special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concert</w:t>
      </w:r>
    </w:p>
    <w:p w14:paraId="792892EA" w14:textId="77777777" w:rsidR="00626AEE" w:rsidRDefault="00626AEE" w:rsidP="00626AEE">
      <w:pPr>
        <w:numPr>
          <w:ilvl w:val="0"/>
          <w:numId w:val="4"/>
        </w:numPr>
        <w:spacing w:after="0" w:line="254" w:lineRule="auto"/>
        <w:ind w:left="450" w:hanging="36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wedding</w:t>
      </w:r>
    </w:p>
    <w:p w14:paraId="24991F8F" w14:textId="77777777" w:rsidR="00626AEE" w:rsidRDefault="00626AEE" w:rsidP="00626AEE">
      <w:pPr>
        <w:numPr>
          <w:ilvl w:val="0"/>
          <w:numId w:val="4"/>
        </w:numPr>
        <w:spacing w:after="0" w:line="254" w:lineRule="auto"/>
        <w:ind w:left="450" w:hanging="360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visit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to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grandparents</w:t>
      </w:r>
      <w:proofErr w:type="gramEnd"/>
    </w:p>
    <w:p w14:paraId="215C70DE" w14:textId="77777777" w:rsidR="00626AEE" w:rsidRDefault="00626AEE" w:rsidP="00626AEE">
      <w:pPr>
        <w:numPr>
          <w:ilvl w:val="0"/>
          <w:numId w:val="4"/>
        </w:numPr>
        <w:spacing w:after="0" w:line="254" w:lineRule="auto"/>
        <w:ind w:left="450" w:hanging="36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winter retreat</w:t>
      </w:r>
    </w:p>
    <w:p w14:paraId="7262A5CC" w14:textId="77777777" w:rsidR="00626AEE" w:rsidRDefault="00626AEE" w:rsidP="00626AEE">
      <w:pPr>
        <w:numPr>
          <w:ilvl w:val="0"/>
          <w:numId w:val="4"/>
        </w:numPr>
        <w:spacing w:after="0" w:line="254" w:lineRule="auto"/>
        <w:ind w:left="450" w:hanging="360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basketball/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vollyball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season</w:t>
      </w:r>
    </w:p>
    <w:p w14:paraId="4D7F894E" w14:textId="77777777" w:rsidR="00626AEE" w:rsidRDefault="00626AEE" w:rsidP="00626AEE">
      <w:pPr>
        <w:numPr>
          <w:ilvl w:val="0"/>
          <w:numId w:val="4"/>
        </w:numPr>
        <w:spacing w:after="0" w:line="254" w:lineRule="auto"/>
        <w:ind w:left="450" w:hanging="360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the graduation of a child or grandchild</w:t>
      </w:r>
    </w:p>
    <w:p w14:paraId="30C35B77" w14:textId="77777777" w:rsidR="00626AEE" w:rsidRDefault="00626AEE" w:rsidP="00626AEE">
      <w:pPr>
        <w:numPr>
          <w:ilvl w:val="0"/>
          <w:numId w:val="4"/>
        </w:numPr>
        <w:spacing w:after="0" w:line="254" w:lineRule="auto"/>
        <w:ind w:left="450" w:hanging="360"/>
        <w:contextualSpacing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coming birth</w:t>
      </w:r>
      <w:proofErr w:type="gramEnd"/>
      <w:r>
        <w:rPr>
          <w:rFonts w:ascii="Times New Roman" w:eastAsia="Calibri" w:hAnsi="Times New Roman" w:cs="Times New Roman"/>
        </w:rPr>
        <w:t xml:space="preserve"> of a </w:t>
      </w:r>
      <w:proofErr w:type="gramStart"/>
      <w:r>
        <w:rPr>
          <w:rFonts w:ascii="Times New Roman" w:eastAsia="Calibri" w:hAnsi="Times New Roman" w:cs="Times New Roman"/>
        </w:rPr>
        <w:t>baby</w:t>
      </w:r>
      <w:proofErr w:type="gramEnd"/>
    </w:p>
    <w:p w14:paraId="2050B5C5" w14:textId="77777777" w:rsidR="009D5A8E" w:rsidRDefault="009D5A8E" w:rsidP="002617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5A1384" w14:textId="77777777" w:rsidR="009D5A8E" w:rsidRDefault="009D5A8E" w:rsidP="0026177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Transition</w:t>
      </w:r>
    </w:p>
    <w:p w14:paraId="41AB9DB3" w14:textId="77777777" w:rsidR="00261773" w:rsidRDefault="00261773" w:rsidP="002617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889B15" w14:textId="77777777" w:rsidR="00626AEE" w:rsidRDefault="00626AEE" w:rsidP="00626AE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We all have events in life that we anticipate with both expectation and maybe trepidation.</w:t>
      </w:r>
    </w:p>
    <w:p w14:paraId="64B22807" w14:textId="77777777" w:rsidR="00626AEE" w:rsidRDefault="00626AEE" w:rsidP="00626AEE">
      <w:pPr>
        <w:numPr>
          <w:ilvl w:val="0"/>
          <w:numId w:val="4"/>
        </w:numPr>
        <w:spacing w:after="0" w:line="254" w:lineRule="auto"/>
        <w:ind w:left="450" w:hanging="36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One milestone event that faces every person in the world is the Second Coming of Jesus.</w:t>
      </w:r>
    </w:p>
    <w:p w14:paraId="21B6859D" w14:textId="77777777" w:rsidR="00626AEE" w:rsidRDefault="00626AEE" w:rsidP="00626AEE">
      <w:pPr>
        <w:numPr>
          <w:ilvl w:val="0"/>
          <w:numId w:val="4"/>
        </w:numPr>
        <w:spacing w:after="0" w:line="254" w:lineRule="auto"/>
        <w:ind w:left="450" w:hanging="36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Today we study </w:t>
      </w:r>
      <w:r w:rsidRPr="00626AEE">
        <w:rPr>
          <w:rFonts w:ascii="Times New Roman" w:eastAsia="Calibri" w:hAnsi="Times New Roman" w:cs="Times New Roman"/>
          <w:sz w:val="24"/>
          <w:szCs w:val="24"/>
        </w:rPr>
        <w:t>Jesus teachings concerning this and other final communications to the disciples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FCDA155" w14:textId="77777777" w:rsidR="009D5A8E" w:rsidRDefault="009D5A8E" w:rsidP="002617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B33AC2" w14:textId="77777777" w:rsidR="009D5A8E" w:rsidRDefault="009D5A8E" w:rsidP="0026177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Bible Study</w:t>
      </w:r>
    </w:p>
    <w:p w14:paraId="7CE1E822" w14:textId="77777777" w:rsidR="00261773" w:rsidRDefault="00261773" w:rsidP="002617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936162" w14:textId="50FA9B35" w:rsidR="009D5A8E" w:rsidRDefault="009D5A8E" w:rsidP="002617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626AEE">
        <w:rPr>
          <w:rFonts w:ascii="Times New Roman" w:hAnsi="Times New Roman" w:cs="Times New Roman"/>
          <w:sz w:val="24"/>
          <w:szCs w:val="24"/>
        </w:rPr>
        <w:t xml:space="preserve"> Love One Another</w:t>
      </w:r>
    </w:p>
    <w:p w14:paraId="0E0B97FD" w14:textId="77777777" w:rsidR="00261773" w:rsidRDefault="00261773" w:rsidP="002617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CD1318" w14:textId="77777777" w:rsidR="00626AEE" w:rsidRP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 xml:space="preserve">Listen </w:t>
      </w:r>
      <w:proofErr w:type="gramStart"/>
      <w:r w:rsidRPr="00626AEE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626AEE">
        <w:rPr>
          <w:rFonts w:ascii="Times New Roman" w:hAnsi="Times New Roman" w:cs="Times New Roman"/>
          <w:sz w:val="24"/>
          <w:szCs w:val="24"/>
        </w:rPr>
        <w:t xml:space="preserve"> what is new.</w:t>
      </w:r>
    </w:p>
    <w:p w14:paraId="306242A2" w14:textId="77777777" w:rsidR="00626AEE" w:rsidRP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A2FC32" w14:textId="77777777" w:rsidR="00626AEE" w:rsidRPr="001F73F8" w:rsidRDefault="00626AEE" w:rsidP="00626AE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F73F8">
        <w:rPr>
          <w:rFonts w:ascii="Times New Roman" w:hAnsi="Times New Roman" w:cs="Times New Roman"/>
          <w:sz w:val="20"/>
          <w:szCs w:val="20"/>
        </w:rPr>
        <w:t xml:space="preserve">John 13:34-35 (NIV)  "A new command I give you: Love one another. As I have loved </w:t>
      </w:r>
      <w:proofErr w:type="gramStart"/>
      <w:r w:rsidRPr="001F73F8">
        <w:rPr>
          <w:rFonts w:ascii="Times New Roman" w:hAnsi="Times New Roman" w:cs="Times New Roman"/>
          <w:sz w:val="20"/>
          <w:szCs w:val="20"/>
        </w:rPr>
        <w:t>you, so</w:t>
      </w:r>
      <w:proofErr w:type="gramEnd"/>
      <w:r w:rsidRPr="001F73F8">
        <w:rPr>
          <w:rFonts w:ascii="Times New Roman" w:hAnsi="Times New Roman" w:cs="Times New Roman"/>
          <w:sz w:val="20"/>
          <w:szCs w:val="20"/>
        </w:rPr>
        <w:t xml:space="preserve"> you must love one another. 35  By this all men will know that you are my disciples, if you love one another."</w:t>
      </w:r>
    </w:p>
    <w:p w14:paraId="3BB1DE9C" w14:textId="77777777" w:rsidR="00626AEE" w:rsidRP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B5D559" w14:textId="77777777" w:rsidR="00626AEE" w:rsidRP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 xml:space="preserve">Jesus previously confirmed this statement of the teacher of the law,  </w:t>
      </w:r>
      <w:r w:rsidRPr="00626AEE">
        <w:rPr>
          <w:rFonts w:ascii="Times New Roman" w:hAnsi="Times New Roman" w:cs="Times New Roman"/>
          <w:i/>
          <w:sz w:val="24"/>
          <w:szCs w:val="24"/>
        </w:rPr>
        <w:t>'Love your neighbor as yourself.'</w:t>
      </w:r>
      <w:r w:rsidRPr="00626AEE">
        <w:rPr>
          <w:rFonts w:ascii="Times New Roman" w:hAnsi="Times New Roman" w:cs="Times New Roman"/>
          <w:sz w:val="24"/>
          <w:szCs w:val="24"/>
        </w:rPr>
        <w:t xml:space="preserve">    So what was new about this command (look at preceding verses)?  </w:t>
      </w:r>
    </w:p>
    <w:p w14:paraId="27C68688" w14:textId="77777777" w:rsidR="00626AEE" w:rsidRPr="00626AEE" w:rsidRDefault="00626AEE" w:rsidP="00626AEE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demonstrated just before this by His washing of their feet</w:t>
      </w:r>
    </w:p>
    <w:p w14:paraId="0623E906" w14:textId="77777777" w:rsidR="00626AEE" w:rsidRPr="00626AEE" w:rsidRDefault="00626AEE" w:rsidP="00626AEE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unsolicited acts of kindness … done with no expectation of reciprocity</w:t>
      </w:r>
    </w:p>
    <w:p w14:paraId="2AAF47F3" w14:textId="77777777" w:rsidR="00626AEE" w:rsidRP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67F4AB" w14:textId="77777777" w:rsidR="00626AEE" w:rsidRP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Jesus says, “Love as I have loved you.”  How has God shown His love for you?</w:t>
      </w:r>
    </w:p>
    <w:p w14:paraId="2C221139" w14:textId="77777777" w:rsidR="00626AEE" w:rsidRPr="00626AEE" w:rsidRDefault="00626AEE" w:rsidP="00626AEE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Jesus died on the cross for our sins</w:t>
      </w:r>
    </w:p>
    <w:p w14:paraId="31FB8E07" w14:textId="77777777" w:rsidR="00626AEE" w:rsidRPr="00626AEE" w:rsidRDefault="00626AEE" w:rsidP="00626AEE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God daily provides our needs</w:t>
      </w:r>
    </w:p>
    <w:p w14:paraId="1A845F9D" w14:textId="77777777" w:rsidR="00626AEE" w:rsidRPr="00626AEE" w:rsidRDefault="00626AEE" w:rsidP="00626AEE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God protects us</w:t>
      </w:r>
    </w:p>
    <w:p w14:paraId="6354BEEF" w14:textId="77777777" w:rsidR="00626AEE" w:rsidRPr="00626AEE" w:rsidRDefault="00626AEE" w:rsidP="00626AEE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God works in our lives – gives wisdom, guidance, direction</w:t>
      </w:r>
    </w:p>
    <w:p w14:paraId="452DB9CE" w14:textId="77777777" w:rsidR="00626AEE" w:rsidRP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43239C" w14:textId="77777777" w:rsid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7F531D" w14:textId="77777777" w:rsidR="001F73F8" w:rsidRDefault="001F73F8" w:rsidP="00626AE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A40993" w14:textId="77777777" w:rsid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BFC2C0" w14:textId="77777777" w:rsidR="00626AEE" w:rsidRP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lastRenderedPageBreak/>
        <w:t>There were so many things the disciples needed to know.  Why emphasize love?</w:t>
      </w:r>
    </w:p>
    <w:p w14:paraId="349F0090" w14:textId="77777777" w:rsidR="00626AEE" w:rsidRPr="00626AEE" w:rsidRDefault="00626AEE" w:rsidP="00626AEE">
      <w:pPr>
        <w:numPr>
          <w:ilvl w:val="0"/>
          <w:numId w:val="6"/>
        </w:numPr>
        <w:spacing w:after="0" w:line="278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26AEE">
        <w:rPr>
          <w:rFonts w:ascii="Times New Roman" w:hAnsi="Times New Roman" w:cs="Times New Roman"/>
          <w:sz w:val="24"/>
          <w:szCs w:val="24"/>
        </w:rPr>
        <w:t>this</w:t>
      </w:r>
      <w:proofErr w:type="gramEnd"/>
      <w:r w:rsidRPr="00626AEE">
        <w:rPr>
          <w:rFonts w:ascii="Times New Roman" w:hAnsi="Times New Roman" w:cs="Times New Roman"/>
          <w:sz w:val="24"/>
          <w:szCs w:val="24"/>
        </w:rPr>
        <w:t xml:space="preserve"> was the basis for everything else</w:t>
      </w:r>
    </w:p>
    <w:p w14:paraId="52E572B9" w14:textId="77777777" w:rsidR="00626AEE" w:rsidRPr="00626AEE" w:rsidRDefault="00626AEE" w:rsidP="00626AEE">
      <w:pPr>
        <w:numPr>
          <w:ilvl w:val="0"/>
          <w:numId w:val="6"/>
        </w:numPr>
        <w:spacing w:after="0" w:line="278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26AEE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626AEE">
        <w:rPr>
          <w:rFonts w:ascii="Times New Roman" w:hAnsi="Times New Roman" w:cs="Times New Roman"/>
          <w:sz w:val="24"/>
          <w:szCs w:val="24"/>
        </w:rPr>
        <w:t xml:space="preserve"> was motivation for ministry</w:t>
      </w:r>
    </w:p>
    <w:p w14:paraId="476F0EF4" w14:textId="77777777" w:rsidR="00626AEE" w:rsidRPr="00626AEE" w:rsidRDefault="00626AEE" w:rsidP="00626AEE">
      <w:pPr>
        <w:numPr>
          <w:ilvl w:val="0"/>
          <w:numId w:val="6"/>
        </w:numPr>
        <w:spacing w:after="0" w:line="278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26AEE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626AEE">
        <w:rPr>
          <w:rFonts w:ascii="Times New Roman" w:hAnsi="Times New Roman" w:cs="Times New Roman"/>
          <w:sz w:val="24"/>
          <w:szCs w:val="24"/>
        </w:rPr>
        <w:t xml:space="preserve"> facilitated good cooperation amongst believers </w:t>
      </w:r>
    </w:p>
    <w:p w14:paraId="0A9D8820" w14:textId="77777777" w:rsidR="00626AEE" w:rsidRPr="00626AEE" w:rsidRDefault="00626AEE" w:rsidP="00626AEE">
      <w:pPr>
        <w:numPr>
          <w:ilvl w:val="0"/>
          <w:numId w:val="6"/>
        </w:numPr>
        <w:spacing w:after="0" w:line="278" w:lineRule="auto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acting in love was to be a way in which unbelievers would draw people to Jesus</w:t>
      </w:r>
    </w:p>
    <w:p w14:paraId="587BF32A" w14:textId="77777777" w:rsidR="00626AEE" w:rsidRP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2C6D4C" w14:textId="77777777" w:rsidR="00626AEE" w:rsidRP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 xml:space="preserve">What does it mean for you to love people </w:t>
      </w:r>
      <w:r w:rsidRPr="00177380">
        <w:rPr>
          <w:rFonts w:ascii="Times New Roman" w:hAnsi="Times New Roman" w:cs="Times New Roman"/>
          <w:i/>
          <w:iCs/>
          <w:sz w:val="24"/>
          <w:szCs w:val="24"/>
        </w:rPr>
        <w:t>as Jesus has loved them</w:t>
      </w:r>
      <w:r w:rsidRPr="00626AEE">
        <w:rPr>
          <w:rFonts w:ascii="Times New Roman" w:hAnsi="Times New Roman" w:cs="Times New Roman"/>
          <w:sz w:val="24"/>
          <w:szCs w:val="24"/>
        </w:rPr>
        <w:t>?</w:t>
      </w:r>
    </w:p>
    <w:p w14:paraId="1169CAB0" w14:textId="77777777" w:rsidR="00626AEE" w:rsidRPr="00626AEE" w:rsidRDefault="00626AEE" w:rsidP="00626AEE">
      <w:pPr>
        <w:numPr>
          <w:ilvl w:val="0"/>
          <w:numId w:val="7"/>
        </w:numPr>
        <w:spacing w:after="0" w:line="278" w:lineRule="auto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implies the agape love</w:t>
      </w:r>
    </w:p>
    <w:p w14:paraId="22917FC1" w14:textId="77777777" w:rsidR="00626AEE" w:rsidRPr="00626AEE" w:rsidRDefault="00626AEE" w:rsidP="00626AEE">
      <w:pPr>
        <w:numPr>
          <w:ilvl w:val="0"/>
          <w:numId w:val="7"/>
        </w:numPr>
        <w:spacing w:after="0" w:line="278" w:lineRule="auto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means we will love someone without expectation of reciprocity</w:t>
      </w:r>
    </w:p>
    <w:p w14:paraId="42DEE355" w14:textId="77777777" w:rsidR="00626AEE" w:rsidRPr="00626AEE" w:rsidRDefault="00626AEE" w:rsidP="00626AEE">
      <w:pPr>
        <w:numPr>
          <w:ilvl w:val="0"/>
          <w:numId w:val="7"/>
        </w:numPr>
        <w:spacing w:after="0" w:line="278" w:lineRule="auto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the love will be unconditional</w:t>
      </w:r>
    </w:p>
    <w:p w14:paraId="7BC41402" w14:textId="77777777" w:rsidR="00626AEE" w:rsidRPr="00626AEE" w:rsidRDefault="00626AEE" w:rsidP="00626AEE">
      <w:pPr>
        <w:numPr>
          <w:ilvl w:val="0"/>
          <w:numId w:val="7"/>
        </w:numPr>
        <w:spacing w:after="0" w:line="278" w:lineRule="auto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the love will seek the best for the other person</w:t>
      </w:r>
    </w:p>
    <w:p w14:paraId="2C4092A7" w14:textId="77777777" w:rsidR="00626AEE" w:rsidRPr="00626AEE" w:rsidRDefault="00626AEE" w:rsidP="00626AEE">
      <w:pPr>
        <w:numPr>
          <w:ilvl w:val="0"/>
          <w:numId w:val="7"/>
        </w:numPr>
        <w:spacing w:after="0" w:line="278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26AEE">
        <w:rPr>
          <w:rFonts w:ascii="Times New Roman" w:hAnsi="Times New Roman" w:cs="Times New Roman"/>
          <w:sz w:val="24"/>
          <w:szCs w:val="24"/>
        </w:rPr>
        <w:t>we</w:t>
      </w:r>
      <w:proofErr w:type="gramEnd"/>
      <w:r w:rsidRPr="00626AEE">
        <w:rPr>
          <w:rFonts w:ascii="Times New Roman" w:hAnsi="Times New Roman" w:cs="Times New Roman"/>
          <w:sz w:val="24"/>
          <w:szCs w:val="24"/>
        </w:rPr>
        <w:t xml:space="preserve"> will love even if we are not loved back</w:t>
      </w:r>
    </w:p>
    <w:p w14:paraId="4446E94F" w14:textId="77777777" w:rsidR="00626AEE" w:rsidRPr="00626AEE" w:rsidRDefault="00626AEE" w:rsidP="00626AEE">
      <w:pPr>
        <w:numPr>
          <w:ilvl w:val="0"/>
          <w:numId w:val="7"/>
        </w:numPr>
        <w:spacing w:after="0" w:line="278" w:lineRule="auto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we are even willing to give of our lives if necessary (Jesus did!)</w:t>
      </w:r>
    </w:p>
    <w:p w14:paraId="6F7150F7" w14:textId="77777777" w:rsidR="00626AEE" w:rsidRDefault="00626AEE" w:rsidP="00626AEE">
      <w:pPr>
        <w:spacing w:after="0"/>
        <w:rPr>
          <w:rFonts w:ascii="Times New Roman" w:hAnsi="Times New Roman" w:cs="Times New Roman"/>
        </w:rPr>
      </w:pPr>
    </w:p>
    <w:p w14:paraId="221A5324" w14:textId="77777777" w:rsidR="00177380" w:rsidRPr="00177380" w:rsidRDefault="00177380" w:rsidP="001773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 xml:space="preserve">Why is it </w:t>
      </w:r>
      <w:r w:rsidRPr="00177380">
        <w:rPr>
          <w:rFonts w:ascii="Times New Roman" w:hAnsi="Times New Roman" w:cs="Times New Roman"/>
          <w:i/>
          <w:sz w:val="24"/>
          <w:szCs w:val="24"/>
        </w:rPr>
        <w:t>hard</w:t>
      </w:r>
      <w:r w:rsidRPr="00177380">
        <w:rPr>
          <w:rFonts w:ascii="Times New Roman" w:hAnsi="Times New Roman" w:cs="Times New Roman"/>
          <w:sz w:val="24"/>
          <w:szCs w:val="24"/>
        </w:rPr>
        <w:t xml:space="preserve"> to show Jesus’ love to different kinds of individuals?</w:t>
      </w:r>
    </w:p>
    <w:p w14:paraId="66F444CC" w14:textId="77777777" w:rsidR="00177380" w:rsidRPr="00177380" w:rsidRDefault="00177380" w:rsidP="0017738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 xml:space="preserve">because, like the question says, they are </w:t>
      </w:r>
      <w:r w:rsidRPr="00177380">
        <w:rPr>
          <w:rFonts w:ascii="Times New Roman" w:hAnsi="Times New Roman" w:cs="Times New Roman"/>
          <w:i/>
          <w:sz w:val="24"/>
          <w:szCs w:val="24"/>
        </w:rPr>
        <w:t>different</w:t>
      </w:r>
      <w:r w:rsidRPr="00177380">
        <w:rPr>
          <w:rFonts w:ascii="Times New Roman" w:hAnsi="Times New Roman" w:cs="Times New Roman"/>
          <w:sz w:val="24"/>
          <w:szCs w:val="24"/>
        </w:rPr>
        <w:t xml:space="preserve"> from us</w:t>
      </w:r>
    </w:p>
    <w:p w14:paraId="44003334" w14:textId="77777777" w:rsidR="00177380" w:rsidRPr="00177380" w:rsidRDefault="00177380" w:rsidP="0017738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77380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177380">
        <w:rPr>
          <w:rFonts w:ascii="Times New Roman" w:hAnsi="Times New Roman" w:cs="Times New Roman"/>
          <w:sz w:val="24"/>
          <w:szCs w:val="24"/>
        </w:rPr>
        <w:t xml:space="preserve"> have character traits that we dislike </w:t>
      </w:r>
    </w:p>
    <w:p w14:paraId="56B93DB6" w14:textId="77777777" w:rsidR="00177380" w:rsidRPr="00177380" w:rsidRDefault="00177380" w:rsidP="0017738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we disagree with them about ______ (politics, worship styles, sports, etc.)</w:t>
      </w:r>
    </w:p>
    <w:p w14:paraId="1B815792" w14:textId="77777777" w:rsidR="00177380" w:rsidRPr="00177380" w:rsidRDefault="00177380" w:rsidP="0017738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DF7EAC" wp14:editId="370B6295">
                <wp:simplePos x="0" y="0"/>
                <wp:positionH relativeFrom="column">
                  <wp:posOffset>3286760</wp:posOffset>
                </wp:positionH>
                <wp:positionV relativeFrom="paragraph">
                  <wp:posOffset>44450</wp:posOffset>
                </wp:positionV>
                <wp:extent cx="529590" cy="581025"/>
                <wp:effectExtent l="19685" t="74930" r="12700" b="77470"/>
                <wp:wrapNone/>
                <wp:docPr id="1625024766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9590" cy="581025"/>
                        </a:xfrm>
                        <a:custGeom>
                          <a:avLst/>
                          <a:gdLst>
                            <a:gd name="T0" fmla="*/ 0 w 834"/>
                            <a:gd name="T1" fmla="*/ 0 h 915"/>
                            <a:gd name="T2" fmla="*/ 584 w 834"/>
                            <a:gd name="T3" fmla="*/ 98 h 915"/>
                            <a:gd name="T4" fmla="*/ 808 w 834"/>
                            <a:gd name="T5" fmla="*/ 487 h 915"/>
                            <a:gd name="T6" fmla="*/ 740 w 834"/>
                            <a:gd name="T7" fmla="*/ 730 h 915"/>
                            <a:gd name="T8" fmla="*/ 409 w 834"/>
                            <a:gd name="T9" fmla="*/ 866 h 915"/>
                            <a:gd name="T10" fmla="*/ 0 w 834"/>
                            <a:gd name="T11" fmla="*/ 915 h 9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34" h="915">
                              <a:moveTo>
                                <a:pt x="0" y="0"/>
                              </a:moveTo>
                              <a:cubicBezTo>
                                <a:pt x="224" y="8"/>
                                <a:pt x="449" y="17"/>
                                <a:pt x="584" y="98"/>
                              </a:cubicBezTo>
                              <a:cubicBezTo>
                                <a:pt x="719" y="179"/>
                                <a:pt x="782" y="382"/>
                                <a:pt x="808" y="487"/>
                              </a:cubicBezTo>
                              <a:cubicBezTo>
                                <a:pt x="834" y="592"/>
                                <a:pt x="806" y="667"/>
                                <a:pt x="740" y="730"/>
                              </a:cubicBezTo>
                              <a:cubicBezTo>
                                <a:pt x="674" y="793"/>
                                <a:pt x="532" y="835"/>
                                <a:pt x="409" y="866"/>
                              </a:cubicBezTo>
                              <a:cubicBezTo>
                                <a:pt x="286" y="897"/>
                                <a:pt x="143" y="906"/>
                                <a:pt x="0" y="915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3144F" id="Freeform: Shape 4" o:spid="_x0000_s1026" style="position:absolute;margin-left:258.8pt;margin-top:3.5pt;width:41.7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4,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" path="m,c224,8,449,17,584,98v135,81,198,284,224,389c834,592,806,667,740,730,674,793,532,835,409,866,286,897,143,906,,915e" filled="f">
                <v:stroke dashstyle="1 1" startarrow="open" endarrow="open"/>
                <v:path arrowok="t" o:connecttype="custom" o:connectlocs="0,0;370840,62230;513080,309245;469900,463550;259715,549910;0,581025" o:connectangles="0,0,0,0,0,0"/>
              </v:shape>
            </w:pict>
          </mc:Fallback>
        </mc:AlternateContent>
      </w:r>
      <w:proofErr w:type="gramStart"/>
      <w:r w:rsidRPr="00177380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177380">
        <w:rPr>
          <w:rFonts w:ascii="Times New Roman" w:hAnsi="Times New Roman" w:cs="Times New Roman"/>
          <w:sz w:val="24"/>
          <w:szCs w:val="24"/>
        </w:rPr>
        <w:t xml:space="preserve"> act weird (define it however you want to!)</w:t>
      </w:r>
    </w:p>
    <w:p w14:paraId="4C093775" w14:textId="77777777" w:rsidR="00177380" w:rsidRPr="00177380" w:rsidRDefault="00177380" w:rsidP="0017738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they are too old fashioned/new-fangled in the way they do things</w:t>
      </w:r>
    </w:p>
    <w:p w14:paraId="18A15EEB" w14:textId="77777777" w:rsidR="00177380" w:rsidRPr="00177380" w:rsidRDefault="00177380" w:rsidP="0017738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they talk too much (not enough)</w:t>
      </w:r>
    </w:p>
    <w:p w14:paraId="01C327EE" w14:textId="77777777" w:rsidR="00177380" w:rsidRPr="00177380" w:rsidRDefault="00177380" w:rsidP="0017738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bad breath, BO, sing off key, clack their dentures</w:t>
      </w:r>
    </w:p>
    <w:p w14:paraId="05B1A0CD" w14:textId="77777777" w:rsid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68B713" w14:textId="77777777" w:rsidR="00626AEE" w:rsidRP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What are some tangible ways we can show that we love one another?</w:t>
      </w:r>
    </w:p>
    <w:p w14:paraId="164441E6" w14:textId="77777777" w:rsidR="00626AEE" w:rsidRPr="00626AEE" w:rsidRDefault="00626AEE" w:rsidP="00626AEE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speaking kindly, even if slighted (intentionally or unintentionally)</w:t>
      </w:r>
    </w:p>
    <w:p w14:paraId="53A0E0E8" w14:textId="77777777" w:rsidR="00626AEE" w:rsidRPr="00626AEE" w:rsidRDefault="00626AEE" w:rsidP="00626AEE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unsolicited acts of kindness</w:t>
      </w:r>
    </w:p>
    <w:p w14:paraId="5DE101A4" w14:textId="77777777" w:rsidR="00626AEE" w:rsidRPr="00626AEE" w:rsidRDefault="00626AEE" w:rsidP="00626AEE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26AEE">
        <w:rPr>
          <w:rFonts w:ascii="Times New Roman" w:hAnsi="Times New Roman" w:cs="Times New Roman"/>
          <w:sz w:val="24"/>
          <w:szCs w:val="24"/>
        </w:rPr>
        <w:t>help</w:t>
      </w:r>
      <w:proofErr w:type="gramEnd"/>
      <w:r w:rsidRPr="00626AEE">
        <w:rPr>
          <w:rFonts w:ascii="Times New Roman" w:hAnsi="Times New Roman" w:cs="Times New Roman"/>
          <w:sz w:val="24"/>
          <w:szCs w:val="24"/>
        </w:rPr>
        <w:t>, support one another when in need</w:t>
      </w:r>
    </w:p>
    <w:p w14:paraId="1C08D6DC" w14:textId="77777777" w:rsidR="00626AEE" w:rsidRPr="00626AEE" w:rsidRDefault="00626AEE" w:rsidP="00626AEE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declaring our love or friendship, our appreciation of them</w:t>
      </w:r>
    </w:p>
    <w:p w14:paraId="1A276714" w14:textId="77777777" w:rsidR="00626AEE" w:rsidRPr="00626AEE" w:rsidRDefault="00626AEE" w:rsidP="00626AEE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acts of kindness for which you neither require nor expect reciprocity</w:t>
      </w:r>
    </w:p>
    <w:p w14:paraId="74AA23BC" w14:textId="77777777" w:rsidR="00626AEE" w:rsidRP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29C95A" w14:textId="77777777" w:rsidR="00626AEE" w:rsidRP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How does our love for one another point others to Christ?</w:t>
      </w:r>
    </w:p>
    <w:p w14:paraId="641E4474" w14:textId="77777777" w:rsidR="00626AEE" w:rsidRPr="00626AEE" w:rsidRDefault="00626AEE" w:rsidP="00626AEE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it will become evident that this sort of kindness is motivated and empowered by God at work in our lives</w:t>
      </w:r>
    </w:p>
    <w:p w14:paraId="78351045" w14:textId="77777777" w:rsidR="00626AEE" w:rsidRPr="00626AEE" w:rsidRDefault="00626AEE" w:rsidP="00626AEE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we are salt and light and draw people to Christ by our actions and attitudes</w:t>
      </w:r>
    </w:p>
    <w:p w14:paraId="26BE2A1E" w14:textId="77777777" w:rsidR="00626AEE" w:rsidRPr="00626AEE" w:rsidRDefault="00626AEE" w:rsidP="00626AEE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26AEE">
        <w:rPr>
          <w:rFonts w:ascii="Times New Roman" w:hAnsi="Times New Roman" w:cs="Times New Roman"/>
          <w:sz w:val="24"/>
          <w:szCs w:val="24"/>
        </w:rPr>
        <w:t>unbelievers</w:t>
      </w:r>
      <w:proofErr w:type="gramEnd"/>
      <w:r w:rsidRPr="00626AEE">
        <w:rPr>
          <w:rFonts w:ascii="Times New Roman" w:hAnsi="Times New Roman" w:cs="Times New Roman"/>
          <w:sz w:val="24"/>
          <w:szCs w:val="24"/>
        </w:rPr>
        <w:t xml:space="preserve"> do not act this way</w:t>
      </w:r>
    </w:p>
    <w:p w14:paraId="68628EE6" w14:textId="77777777" w:rsidR="00626AEE" w:rsidRPr="00626AEE" w:rsidRDefault="00626AEE" w:rsidP="00626AEE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26AEE">
        <w:rPr>
          <w:rFonts w:ascii="Times New Roman" w:hAnsi="Times New Roman" w:cs="Times New Roman"/>
          <w:sz w:val="24"/>
          <w:szCs w:val="24"/>
        </w:rPr>
        <w:t>we are unique, distinct, different from unbelievers – the definition of holiness</w:t>
      </w:r>
    </w:p>
    <w:p w14:paraId="675E7BB9" w14:textId="77777777" w:rsidR="00626AEE" w:rsidRPr="00626AEE" w:rsidRDefault="00626AEE" w:rsidP="00626AE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8BBE51" w14:textId="77777777" w:rsidR="00177380" w:rsidRPr="00177380" w:rsidRDefault="00177380" w:rsidP="001773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How is love a sign that someone is a disciple of Christ?</w:t>
      </w:r>
    </w:p>
    <w:p w14:paraId="1710EE83" w14:textId="77777777" w:rsidR="00177380" w:rsidRPr="00177380" w:rsidRDefault="00177380" w:rsidP="0017738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 xml:space="preserve">it </w:t>
      </w:r>
      <w:proofErr w:type="gramStart"/>
      <w:r w:rsidRPr="00177380">
        <w:rPr>
          <w:rFonts w:ascii="Times New Roman" w:hAnsi="Times New Roman" w:cs="Times New Roman"/>
          <w:sz w:val="24"/>
          <w:szCs w:val="24"/>
        </w:rPr>
        <w:t>is a reflection of</w:t>
      </w:r>
      <w:proofErr w:type="gramEnd"/>
      <w:r w:rsidRPr="00177380">
        <w:rPr>
          <w:rFonts w:ascii="Times New Roman" w:hAnsi="Times New Roman" w:cs="Times New Roman"/>
          <w:sz w:val="24"/>
          <w:szCs w:val="24"/>
        </w:rPr>
        <w:t xml:space="preserve"> what Jesus did (and still does)</w:t>
      </w:r>
    </w:p>
    <w:p w14:paraId="7F9ADD32" w14:textId="77777777" w:rsidR="00177380" w:rsidRPr="00177380" w:rsidRDefault="00177380" w:rsidP="0017738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we can only love that way through the power of God’s Spirit within us</w:t>
      </w:r>
    </w:p>
    <w:p w14:paraId="7324BD8C" w14:textId="77777777" w:rsidR="00177380" w:rsidRPr="00177380" w:rsidRDefault="00177380" w:rsidP="0017738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77380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177380">
        <w:rPr>
          <w:rFonts w:ascii="Times New Roman" w:hAnsi="Times New Roman" w:cs="Times New Roman"/>
          <w:sz w:val="24"/>
          <w:szCs w:val="24"/>
        </w:rPr>
        <w:t xml:space="preserve"> is significantly different from the way that the world relates to one another</w:t>
      </w:r>
    </w:p>
    <w:p w14:paraId="6388A3C3" w14:textId="77777777" w:rsidR="00177380" w:rsidRPr="00177380" w:rsidRDefault="00177380" w:rsidP="0017738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it is the members of Body of Christ (the Church) ministering to one another</w:t>
      </w:r>
    </w:p>
    <w:p w14:paraId="66020AE7" w14:textId="77777777" w:rsidR="00177380" w:rsidRPr="00177380" w:rsidRDefault="009D5A8E" w:rsidP="001773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</w:t>
      </w:r>
      <w:r w:rsidR="00177380">
        <w:rPr>
          <w:rFonts w:ascii="Times New Roman" w:hAnsi="Times New Roman" w:cs="Times New Roman"/>
          <w:sz w:val="24"/>
          <w:szCs w:val="24"/>
        </w:rPr>
        <w:t xml:space="preserve"> </w:t>
      </w:r>
      <w:r w:rsidR="00177380" w:rsidRPr="00177380">
        <w:rPr>
          <w:rFonts w:ascii="Times New Roman" w:hAnsi="Times New Roman" w:cs="Times New Roman"/>
          <w:sz w:val="24"/>
          <w:szCs w:val="24"/>
        </w:rPr>
        <w:t>Jesus, the Only Way</w:t>
      </w:r>
    </w:p>
    <w:p w14:paraId="1DCD5396" w14:textId="77777777" w:rsidR="00261773" w:rsidRDefault="00261773" w:rsidP="002617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0C74F6" w14:textId="77777777" w:rsidR="009D5A8E" w:rsidRDefault="009D5A8E" w:rsidP="002617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Listen </w:t>
      </w:r>
      <w:proofErr w:type="gramStart"/>
      <w:r>
        <w:rPr>
          <w:rFonts w:ascii="Times New Roman" w:hAnsi="Times New Roman" w:cs="Times New Roman"/>
          <w:sz w:val="24"/>
          <w:szCs w:val="24"/>
        </w:rPr>
        <w:t>for</w:t>
      </w:r>
      <w:proofErr w:type="gramEnd"/>
    </w:p>
    <w:p w14:paraId="1DEFE88C" w14:textId="77777777" w:rsidR="009D5A8E" w:rsidRDefault="009D5A8E" w:rsidP="002617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BCF731" w14:textId="1C0AA560" w:rsidR="00177380" w:rsidRDefault="00177380" w:rsidP="002617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  <w:t>John 14:1-</w:t>
      </w:r>
      <w:r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  <w:t>6</w:t>
      </w:r>
      <w:r w:rsidRPr="00177380"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  <w:t xml:space="preserve"> (NIV)  "Do not let your </w:t>
      </w:r>
      <w:proofErr w:type="gramStart"/>
      <w:r w:rsidRPr="00177380"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  <w:t>hearts</w:t>
      </w:r>
      <w:proofErr w:type="gramEnd"/>
      <w:r w:rsidRPr="00177380"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  <w:t xml:space="preserve"> be troubled. Trust in God; trust also in me. 2  In my </w:t>
      </w:r>
      <w:proofErr w:type="gramStart"/>
      <w:r w:rsidRPr="00177380"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  <w:t>Father's</w:t>
      </w:r>
      <w:proofErr w:type="gramEnd"/>
      <w:r w:rsidRPr="00177380"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  <w:t xml:space="preserve"> house are many rooms; if it were not so, I would have told you. I am going there to prepare a place for you. 3  And if I go and prepare a place for you, I will come back and take you to be with me that you also may be where I am. 4  You know the way to the place where I am going." 5  Thomas said to him, "Lord, we don't know where you are going, so how can we know the way?" 6  Jesus answered, "I am the way and the truth and the life. No one comes to the </w:t>
      </w:r>
      <w:proofErr w:type="gramStart"/>
      <w:r w:rsidRPr="00177380"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  <w:t>Father</w:t>
      </w:r>
      <w:proofErr w:type="gramEnd"/>
      <w:r w:rsidRPr="00177380"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  <w:t xml:space="preserve"> except through me.</w:t>
      </w:r>
    </w:p>
    <w:p w14:paraId="2FCBA5CB" w14:textId="77777777" w:rsidR="00177380" w:rsidRPr="00177380" w:rsidRDefault="00177380" w:rsidP="0017738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A4171E" w14:textId="7B4408C6" w:rsidR="00177380" w:rsidRPr="00177380" w:rsidRDefault="00177380" w:rsidP="001773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have probably made </w:t>
      </w:r>
      <w:r w:rsidR="000E11AF">
        <w:rPr>
          <w:rFonts w:ascii="Times New Roman" w:hAnsi="Times New Roman" w:cs="Times New Roman"/>
          <w:sz w:val="24"/>
          <w:szCs w:val="24"/>
        </w:rPr>
        <w:t xml:space="preserve">various plans or preparations for the future.  </w:t>
      </w:r>
      <w:r w:rsidRPr="00177380">
        <w:rPr>
          <w:rFonts w:ascii="Times New Roman" w:hAnsi="Times New Roman" w:cs="Times New Roman"/>
          <w:sz w:val="24"/>
          <w:szCs w:val="24"/>
        </w:rPr>
        <w:t xml:space="preserve">In what way is </w:t>
      </w:r>
      <w:r w:rsidRPr="00177380">
        <w:rPr>
          <w:rFonts w:ascii="Times New Roman" w:hAnsi="Times New Roman" w:cs="Times New Roman"/>
          <w:i/>
          <w:iCs/>
          <w:sz w:val="24"/>
          <w:szCs w:val="24"/>
        </w:rPr>
        <w:t>Jesus preparing you</w:t>
      </w:r>
      <w:r w:rsidRPr="00177380">
        <w:rPr>
          <w:rFonts w:ascii="Times New Roman" w:hAnsi="Times New Roman" w:cs="Times New Roman"/>
          <w:sz w:val="24"/>
          <w:szCs w:val="24"/>
        </w:rPr>
        <w:t xml:space="preserve"> to be with Him? </w:t>
      </w:r>
    </w:p>
    <w:p w14:paraId="5C17A07B" w14:textId="77777777" w:rsidR="00177380" w:rsidRPr="00177380" w:rsidRDefault="00177380" w:rsidP="00177380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shaping and molding my life to be more like Him</w:t>
      </w:r>
    </w:p>
    <w:p w14:paraId="11746C92" w14:textId="77777777" w:rsidR="00177380" w:rsidRPr="00177380" w:rsidRDefault="00177380" w:rsidP="00177380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works us like a potter or a sculptor</w:t>
      </w:r>
    </w:p>
    <w:p w14:paraId="3A75E75E" w14:textId="77777777" w:rsidR="00177380" w:rsidRPr="00177380" w:rsidRDefault="00177380" w:rsidP="00177380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adds things to our lives that we need</w:t>
      </w:r>
    </w:p>
    <w:p w14:paraId="5839E22E" w14:textId="77777777" w:rsidR="00177380" w:rsidRPr="00177380" w:rsidRDefault="00177380" w:rsidP="00177380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removes things that shouldn’t be there</w:t>
      </w:r>
    </w:p>
    <w:p w14:paraId="3FA6E12B" w14:textId="77777777" w:rsidR="00177380" w:rsidRPr="00177380" w:rsidRDefault="00177380" w:rsidP="0017738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18FC07" w14:textId="77777777" w:rsidR="00177380" w:rsidRPr="00177380" w:rsidRDefault="00177380" w:rsidP="001773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 xml:space="preserve">How are </w:t>
      </w:r>
      <w:r w:rsidRPr="00177380">
        <w:rPr>
          <w:rFonts w:ascii="Times New Roman" w:hAnsi="Times New Roman" w:cs="Times New Roman"/>
          <w:i/>
          <w:iCs/>
          <w:sz w:val="24"/>
          <w:szCs w:val="24"/>
        </w:rPr>
        <w:t>you preparing</w:t>
      </w:r>
      <w:r w:rsidRPr="00177380">
        <w:rPr>
          <w:rFonts w:ascii="Times New Roman" w:hAnsi="Times New Roman" w:cs="Times New Roman"/>
          <w:sz w:val="24"/>
          <w:szCs w:val="24"/>
        </w:rPr>
        <w:t xml:space="preserve"> to be with Jesus? </w:t>
      </w:r>
    </w:p>
    <w:p w14:paraId="59893E02" w14:textId="77777777" w:rsidR="00177380" w:rsidRPr="00177380" w:rsidRDefault="00177380" w:rsidP="00177380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allowing God to work in your life</w:t>
      </w:r>
    </w:p>
    <w:p w14:paraId="011CA5AE" w14:textId="77777777" w:rsidR="00177380" w:rsidRPr="00177380" w:rsidRDefault="00177380" w:rsidP="00177380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filling your mind and heart with Who Jesus is and what He is doing</w:t>
      </w:r>
    </w:p>
    <w:p w14:paraId="430CA1E2" w14:textId="77777777" w:rsidR="00177380" w:rsidRPr="00177380" w:rsidRDefault="00177380" w:rsidP="00177380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involvement in Kingdom ministries</w:t>
      </w:r>
    </w:p>
    <w:p w14:paraId="56AB323E" w14:textId="77777777" w:rsidR="00177380" w:rsidRPr="00177380" w:rsidRDefault="00177380" w:rsidP="00177380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07CEE6" wp14:editId="0599181D">
                <wp:simplePos x="0" y="0"/>
                <wp:positionH relativeFrom="column">
                  <wp:posOffset>3811270</wp:posOffset>
                </wp:positionH>
                <wp:positionV relativeFrom="paragraph">
                  <wp:posOffset>61595</wp:posOffset>
                </wp:positionV>
                <wp:extent cx="321945" cy="819150"/>
                <wp:effectExtent l="0" t="0" r="20955" b="19050"/>
                <wp:wrapNone/>
                <wp:docPr id="1" name="Right Brac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10" cy="819150"/>
                        </a:xfrm>
                        <a:prstGeom prst="rightBrace">
                          <a:avLst>
                            <a:gd name="adj1" fmla="val 28692"/>
                            <a:gd name="adj2" fmla="val 4739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F7D427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8" o:spid="_x0000_s1026" type="#_x0000_t88" style="position:absolute;margin-left:300.1pt;margin-top:4.85pt;width:25.35pt;height:6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" adj="2431,10236" strokecolor="#4472c4 [3204]" strokeweight=".5pt">
                <v:stroke joinstyle="miter"/>
              </v:shape>
            </w:pict>
          </mc:Fallback>
        </mc:AlternateContent>
      </w:r>
      <w:r w:rsidRPr="0017738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177380">
        <w:rPr>
          <w:rFonts w:ascii="Times New Roman" w:hAnsi="Times New Roman" w:cs="Times New Roman"/>
          <w:sz w:val="24"/>
          <w:szCs w:val="24"/>
        </w:rPr>
        <w:t>fix</w:t>
      </w:r>
      <w:proofErr w:type="gramEnd"/>
      <w:r w:rsidRPr="00177380">
        <w:rPr>
          <w:rFonts w:ascii="Times New Roman" w:hAnsi="Times New Roman" w:cs="Times New Roman"/>
          <w:sz w:val="24"/>
          <w:szCs w:val="24"/>
        </w:rPr>
        <w:t xml:space="preserve"> your eyes on Jesus”  Heb. 12:2</w:t>
      </w:r>
    </w:p>
    <w:p w14:paraId="00B36359" w14:textId="77777777" w:rsidR="00177380" w:rsidRPr="00177380" w:rsidRDefault="00177380" w:rsidP="00177380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3EB9BF" wp14:editId="4A68AA7B">
                <wp:simplePos x="0" y="0"/>
                <wp:positionH relativeFrom="column">
                  <wp:posOffset>4300855</wp:posOffset>
                </wp:positionH>
                <wp:positionV relativeFrom="paragraph">
                  <wp:posOffset>106680</wp:posOffset>
                </wp:positionV>
                <wp:extent cx="1843405" cy="482600"/>
                <wp:effectExtent l="0" t="0" r="4445" b="0"/>
                <wp:wrapNone/>
                <wp:docPr id="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3405" cy="48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52B145" w14:textId="77777777" w:rsidR="00177380" w:rsidRDefault="00177380" w:rsidP="0017738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Have class members look up these references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EB9BF" id="_x0000_s1027" type="#_x0000_t202" style="position:absolute;left:0;text-align:left;margin-left:338.65pt;margin-top:8.4pt;width:145.15pt;height:3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" fillcolor="white [3201]" stroked="f" strokeweight=".5pt">
                <v:textbox>
                  <w:txbxContent>
                    <w:p w14:paraId="0B52B145" w14:textId="77777777" w:rsidR="00177380" w:rsidRDefault="00177380" w:rsidP="0017738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Have class members look up these references</w:t>
                      </w:r>
                    </w:p>
                  </w:txbxContent>
                </v:textbox>
              </v:shape>
            </w:pict>
          </mc:Fallback>
        </mc:AlternateContent>
      </w:r>
      <w:r w:rsidRPr="0017738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177380">
        <w:rPr>
          <w:rFonts w:ascii="Times New Roman" w:hAnsi="Times New Roman" w:cs="Times New Roman"/>
          <w:sz w:val="24"/>
          <w:szCs w:val="24"/>
        </w:rPr>
        <w:t>set</w:t>
      </w:r>
      <w:proofErr w:type="gramEnd"/>
      <w:r w:rsidRPr="00177380">
        <w:rPr>
          <w:rFonts w:ascii="Times New Roman" w:hAnsi="Times New Roman" w:cs="Times New Roman"/>
          <w:sz w:val="24"/>
          <w:szCs w:val="24"/>
        </w:rPr>
        <w:t xml:space="preserve"> your hearts on things above”  Col. 3:1</w:t>
      </w:r>
    </w:p>
    <w:p w14:paraId="7CF6F33E" w14:textId="77777777" w:rsidR="00177380" w:rsidRPr="00177380" w:rsidRDefault="00177380" w:rsidP="00177380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177380">
        <w:rPr>
          <w:rFonts w:ascii="Times New Roman" w:hAnsi="Times New Roman" w:cs="Times New Roman"/>
          <w:sz w:val="24"/>
          <w:szCs w:val="24"/>
        </w:rPr>
        <w:t>set</w:t>
      </w:r>
      <w:proofErr w:type="gramEnd"/>
      <w:r w:rsidRPr="00177380">
        <w:rPr>
          <w:rFonts w:ascii="Times New Roman" w:hAnsi="Times New Roman" w:cs="Times New Roman"/>
          <w:sz w:val="24"/>
          <w:szCs w:val="24"/>
        </w:rPr>
        <w:t xml:space="preserve"> your minds on things above” Col. 3:2</w:t>
      </w:r>
    </w:p>
    <w:p w14:paraId="28DE8E48" w14:textId="77777777" w:rsidR="00177380" w:rsidRPr="00177380" w:rsidRDefault="00177380" w:rsidP="00177380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177380">
        <w:rPr>
          <w:rFonts w:ascii="Times New Roman" w:hAnsi="Times New Roman" w:cs="Times New Roman"/>
          <w:sz w:val="24"/>
          <w:szCs w:val="24"/>
        </w:rPr>
        <w:t>declare</w:t>
      </w:r>
      <w:proofErr w:type="gramEnd"/>
      <w:r w:rsidRPr="00177380">
        <w:rPr>
          <w:rFonts w:ascii="Times New Roman" w:hAnsi="Times New Roman" w:cs="Times New Roman"/>
          <w:sz w:val="24"/>
          <w:szCs w:val="24"/>
        </w:rPr>
        <w:t xml:space="preserve"> His praises”  1 Peter 2:9</w:t>
      </w:r>
    </w:p>
    <w:p w14:paraId="7D052FCD" w14:textId="77777777" w:rsidR="00177380" w:rsidRPr="00177380" w:rsidRDefault="00177380" w:rsidP="00177380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177380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177380">
        <w:rPr>
          <w:rFonts w:ascii="Times New Roman" w:hAnsi="Times New Roman" w:cs="Times New Roman"/>
          <w:sz w:val="24"/>
          <w:szCs w:val="24"/>
        </w:rPr>
        <w:t xml:space="preserve"> your hearts set apart Christ as Lord”  1 Peter 3:15</w:t>
      </w:r>
    </w:p>
    <w:p w14:paraId="740E941E" w14:textId="77777777" w:rsidR="00177380" w:rsidRDefault="00177380" w:rsidP="002617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57C0CB" w14:textId="77777777" w:rsidR="00177380" w:rsidRPr="00177380" w:rsidRDefault="00177380" w:rsidP="001773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 xml:space="preserve">Why does it bother people when they are told there is </w:t>
      </w:r>
      <w:r w:rsidRPr="001773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only one way to God</w:t>
      </w:r>
      <w:r w:rsidRPr="00177380">
        <w:rPr>
          <w:rFonts w:ascii="Times New Roman" w:hAnsi="Times New Roman" w:cs="Times New Roman"/>
          <w:sz w:val="24"/>
          <w:szCs w:val="24"/>
        </w:rPr>
        <w:t>?</w:t>
      </w:r>
    </w:p>
    <w:p w14:paraId="6B8BF4F3" w14:textId="77777777" w:rsidR="00177380" w:rsidRPr="00177380" w:rsidRDefault="00177380" w:rsidP="00177380">
      <w:pPr>
        <w:numPr>
          <w:ilvl w:val="0"/>
          <w:numId w:val="8"/>
        </w:numPr>
        <w:tabs>
          <w:tab w:val="num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what about other world religions?</w:t>
      </w:r>
    </w:p>
    <w:p w14:paraId="7340F9DF" w14:textId="77777777" w:rsidR="00177380" w:rsidRPr="00177380" w:rsidRDefault="00177380" w:rsidP="00177380">
      <w:pPr>
        <w:numPr>
          <w:ilvl w:val="0"/>
          <w:numId w:val="8"/>
        </w:numPr>
        <w:tabs>
          <w:tab w:val="num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77380">
        <w:rPr>
          <w:rFonts w:ascii="Times New Roman" w:hAnsi="Times New Roman" w:cs="Times New Roman"/>
          <w:sz w:val="24"/>
          <w:szCs w:val="24"/>
        </w:rPr>
        <w:t>what</w:t>
      </w:r>
      <w:proofErr w:type="gramEnd"/>
      <w:r w:rsidRPr="00177380">
        <w:rPr>
          <w:rFonts w:ascii="Times New Roman" w:hAnsi="Times New Roman" w:cs="Times New Roman"/>
          <w:sz w:val="24"/>
          <w:szCs w:val="24"/>
        </w:rPr>
        <w:t xml:space="preserve"> about someone who is really sincere</w:t>
      </w:r>
    </w:p>
    <w:p w14:paraId="1EBED9EC" w14:textId="77777777" w:rsidR="00177380" w:rsidRPr="00177380" w:rsidRDefault="00177380" w:rsidP="00177380">
      <w:pPr>
        <w:numPr>
          <w:ilvl w:val="0"/>
          <w:numId w:val="8"/>
        </w:numPr>
        <w:tabs>
          <w:tab w:val="num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surely God could not be so exclusive!!</w:t>
      </w:r>
    </w:p>
    <w:p w14:paraId="2CC2D525" w14:textId="77777777" w:rsidR="00177380" w:rsidRDefault="00177380" w:rsidP="002617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D1F4AF" w14:textId="77777777" w:rsidR="00177380" w:rsidRPr="00177380" w:rsidRDefault="00177380" w:rsidP="001773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 xml:space="preserve">How do we answer someone who objects to this exclusiveness?  They question how anyone could believe that a loving God </w:t>
      </w:r>
      <w:proofErr w:type="gramStart"/>
      <w:r w:rsidRPr="00177380">
        <w:rPr>
          <w:rFonts w:ascii="Times New Roman" w:hAnsi="Times New Roman" w:cs="Times New Roman"/>
          <w:sz w:val="24"/>
          <w:szCs w:val="24"/>
        </w:rPr>
        <w:t>would</w:t>
      </w:r>
      <w:proofErr w:type="gramEnd"/>
      <w:r w:rsidRPr="00177380">
        <w:rPr>
          <w:rFonts w:ascii="Times New Roman" w:hAnsi="Times New Roman" w:cs="Times New Roman"/>
          <w:sz w:val="24"/>
          <w:szCs w:val="24"/>
        </w:rPr>
        <w:t xml:space="preserve"> not accept everyone into heaven if they do their best to live right?</w:t>
      </w:r>
    </w:p>
    <w:p w14:paraId="26A4A3EF" w14:textId="77777777" w:rsidR="00177380" w:rsidRPr="00177380" w:rsidRDefault="00177380" w:rsidP="00177380">
      <w:pPr>
        <w:numPr>
          <w:ilvl w:val="0"/>
          <w:numId w:val="8"/>
        </w:numPr>
        <w:tabs>
          <w:tab w:val="num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God has made provision for their entry into heaven</w:t>
      </w:r>
    </w:p>
    <w:p w14:paraId="1531D0CF" w14:textId="77777777" w:rsidR="00177380" w:rsidRPr="00177380" w:rsidRDefault="00177380" w:rsidP="00177380">
      <w:pPr>
        <w:numPr>
          <w:ilvl w:val="0"/>
          <w:numId w:val="8"/>
        </w:numPr>
        <w:tabs>
          <w:tab w:val="num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it is the personal choice of the person to accept or reject that provision</w:t>
      </w:r>
    </w:p>
    <w:p w14:paraId="33244587" w14:textId="77777777" w:rsidR="00177380" w:rsidRPr="00177380" w:rsidRDefault="00177380" w:rsidP="00177380">
      <w:pPr>
        <w:numPr>
          <w:ilvl w:val="0"/>
          <w:numId w:val="8"/>
        </w:numPr>
        <w:tabs>
          <w:tab w:val="num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God is not willing that any should perish (in eternal death/separation from Him)</w:t>
      </w:r>
    </w:p>
    <w:p w14:paraId="118C2BF4" w14:textId="77777777" w:rsidR="00177380" w:rsidRPr="00177380" w:rsidRDefault="00177380" w:rsidP="00177380">
      <w:pPr>
        <w:numPr>
          <w:ilvl w:val="0"/>
          <w:numId w:val="8"/>
        </w:numPr>
        <w:tabs>
          <w:tab w:val="num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God is sovereign and holy and righteous and can do as He pleases … God can be exclusive if He chooses to be</w:t>
      </w:r>
    </w:p>
    <w:p w14:paraId="497EF64C" w14:textId="77777777" w:rsidR="00177380" w:rsidRPr="00177380" w:rsidRDefault="00177380" w:rsidP="00177380">
      <w:pPr>
        <w:numPr>
          <w:ilvl w:val="0"/>
          <w:numId w:val="8"/>
        </w:numPr>
        <w:tabs>
          <w:tab w:val="num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77380">
        <w:rPr>
          <w:rFonts w:ascii="Times New Roman" w:hAnsi="Times New Roman" w:cs="Times New Roman"/>
          <w:sz w:val="24"/>
          <w:szCs w:val="24"/>
        </w:rPr>
        <w:t>Actually, God has done infinitely much to make it possible for us to join Him in heaven</w:t>
      </w:r>
    </w:p>
    <w:p w14:paraId="5CEA0BC2" w14:textId="77777777" w:rsidR="00177380" w:rsidRDefault="00177380" w:rsidP="002617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3896FC" w14:textId="77777777" w:rsidR="00177380" w:rsidRDefault="00177380" w:rsidP="002617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7E6B07" w14:textId="1A6824F7" w:rsidR="009D5A8E" w:rsidRDefault="009D5A8E" w:rsidP="002617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3.3</w:t>
      </w:r>
      <w:r w:rsidR="006E6E4A">
        <w:rPr>
          <w:rFonts w:ascii="Times New Roman" w:hAnsi="Times New Roman" w:cs="Times New Roman"/>
          <w:sz w:val="24"/>
          <w:szCs w:val="24"/>
        </w:rPr>
        <w:t xml:space="preserve"> Prayer in Jesus’ Name</w:t>
      </w:r>
    </w:p>
    <w:p w14:paraId="42DCAFBA" w14:textId="77777777" w:rsidR="00261773" w:rsidRDefault="00261773" w:rsidP="002617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1E4BC4" w14:textId="77777777" w:rsidR="006E6E4A" w:rsidRPr="006E6E4A" w:rsidRDefault="009D5A8E" w:rsidP="006E6E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Listen </w:t>
      </w:r>
      <w:proofErr w:type="gramStart"/>
      <w:r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="006E6E4A">
        <w:rPr>
          <w:rFonts w:ascii="Times New Roman" w:hAnsi="Times New Roman" w:cs="Times New Roman"/>
          <w:sz w:val="24"/>
          <w:szCs w:val="24"/>
        </w:rPr>
        <w:t xml:space="preserve"> </w:t>
      </w:r>
      <w:r w:rsidR="006E6E4A" w:rsidRPr="006E6E4A">
        <w:rPr>
          <w:rFonts w:ascii="Times New Roman" w:hAnsi="Times New Roman" w:cs="Times New Roman"/>
          <w:sz w:val="24"/>
          <w:szCs w:val="24"/>
        </w:rPr>
        <w:t>an amazing promise.</w:t>
      </w:r>
    </w:p>
    <w:p w14:paraId="6B4D9CE8" w14:textId="77777777" w:rsidR="006E6E4A" w:rsidRPr="006E6E4A" w:rsidRDefault="006E6E4A" w:rsidP="006E6E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89501E" w14:textId="77777777" w:rsidR="006E6E4A" w:rsidRPr="006E6E4A" w:rsidRDefault="006E6E4A" w:rsidP="006E6E4A">
      <w:pPr>
        <w:spacing w:after="0"/>
        <w:rPr>
          <w:rFonts w:ascii="Times New Roman" w:hAnsi="Times New Roman" w:cs="Times New Roman"/>
        </w:rPr>
      </w:pPr>
      <w:r w:rsidRPr="006E6E4A">
        <w:rPr>
          <w:rFonts w:ascii="Times New Roman" w:hAnsi="Times New Roman" w:cs="Times New Roman"/>
        </w:rPr>
        <w:t xml:space="preserve">John 14:12-14 (NIV)   I tell you the truth, anyone who has faith in me will do what I have been doing. He will do even greater things than these, because I am going to the Father. 13  And I will do whatever you ask in my name, so that the </w:t>
      </w:r>
      <w:proofErr w:type="gramStart"/>
      <w:r w:rsidRPr="006E6E4A">
        <w:rPr>
          <w:rFonts w:ascii="Times New Roman" w:hAnsi="Times New Roman" w:cs="Times New Roman"/>
        </w:rPr>
        <w:t>Son</w:t>
      </w:r>
      <w:proofErr w:type="gramEnd"/>
      <w:r w:rsidRPr="006E6E4A">
        <w:rPr>
          <w:rFonts w:ascii="Times New Roman" w:hAnsi="Times New Roman" w:cs="Times New Roman"/>
        </w:rPr>
        <w:t xml:space="preserve"> may bring glory to the </w:t>
      </w:r>
      <w:proofErr w:type="gramStart"/>
      <w:r w:rsidRPr="006E6E4A">
        <w:rPr>
          <w:rFonts w:ascii="Times New Roman" w:hAnsi="Times New Roman" w:cs="Times New Roman"/>
        </w:rPr>
        <w:t>Father</w:t>
      </w:r>
      <w:proofErr w:type="gramEnd"/>
      <w:r w:rsidRPr="006E6E4A">
        <w:rPr>
          <w:rFonts w:ascii="Times New Roman" w:hAnsi="Times New Roman" w:cs="Times New Roman"/>
        </w:rPr>
        <w:t>. 14  You may ask me for anything in my name, and I will do it.</w:t>
      </w:r>
    </w:p>
    <w:p w14:paraId="274E57A7" w14:textId="7DD34EA9" w:rsidR="009D5A8E" w:rsidRDefault="009D5A8E" w:rsidP="002617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EDCEA3" w14:textId="77777777" w:rsidR="006E6E4A" w:rsidRPr="006E6E4A" w:rsidRDefault="006E6E4A" w:rsidP="006E6E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 xml:space="preserve">What is the unusual promise of Jesus in verse 12? </w:t>
      </w:r>
    </w:p>
    <w:p w14:paraId="4F1D28AB" w14:textId="77777777" w:rsidR="006E6E4A" w:rsidRPr="006E6E4A" w:rsidRDefault="006E6E4A" w:rsidP="006E6E4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>you have seen my actions, my miracles</w:t>
      </w:r>
    </w:p>
    <w:p w14:paraId="2CADFFB7" w14:textId="77777777" w:rsidR="006E6E4A" w:rsidRPr="006E6E4A" w:rsidRDefault="006E6E4A" w:rsidP="006E6E4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 xml:space="preserve">if you have faith in me … then you can/will do </w:t>
      </w:r>
      <w:r w:rsidRPr="006E6E4A">
        <w:rPr>
          <w:rFonts w:ascii="Times New Roman" w:hAnsi="Times New Roman" w:cs="Times New Roman"/>
          <w:i/>
          <w:iCs/>
          <w:sz w:val="24"/>
          <w:szCs w:val="24"/>
        </w:rPr>
        <w:t>even greater</w:t>
      </w:r>
      <w:r w:rsidRPr="006E6E4A">
        <w:rPr>
          <w:rFonts w:ascii="Times New Roman" w:hAnsi="Times New Roman" w:cs="Times New Roman"/>
          <w:sz w:val="24"/>
          <w:szCs w:val="24"/>
        </w:rPr>
        <w:t xml:space="preserve"> things than these</w:t>
      </w:r>
    </w:p>
    <w:p w14:paraId="2A37CFEC" w14:textId="77777777" w:rsidR="006E6E4A" w:rsidRPr="006E6E4A" w:rsidRDefault="006E6E4A" w:rsidP="006E6E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304C4E" w14:textId="63A1FCFD" w:rsidR="006E6E4A" w:rsidRPr="006E6E4A" w:rsidRDefault="005B54C9" w:rsidP="006E6E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 how it is</w:t>
      </w:r>
      <w:r w:rsidR="006E6E4A" w:rsidRPr="006E6E4A">
        <w:rPr>
          <w:rFonts w:ascii="Times New Roman" w:hAnsi="Times New Roman" w:cs="Times New Roman"/>
          <w:sz w:val="24"/>
          <w:szCs w:val="24"/>
        </w:rPr>
        <w:t xml:space="preserve"> that we can do even greater works than Jesus did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EC0F52" w14:textId="77777777" w:rsidR="006E6E4A" w:rsidRPr="006E6E4A" w:rsidRDefault="006E6E4A" w:rsidP="006E6E4A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 xml:space="preserve">Because He was going to the Father. </w:t>
      </w:r>
    </w:p>
    <w:p w14:paraId="2014A577" w14:textId="77777777" w:rsidR="006E6E4A" w:rsidRPr="006E6E4A" w:rsidRDefault="006E6E4A" w:rsidP="006E6E4A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 xml:space="preserve">Jesus as a human was limited by time and space … </w:t>
      </w:r>
    </w:p>
    <w:p w14:paraId="531C968E" w14:textId="77777777" w:rsidR="006E6E4A" w:rsidRPr="006E6E4A" w:rsidRDefault="006E6E4A" w:rsidP="006E6E4A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 xml:space="preserve">When the Holy Spirit </w:t>
      </w:r>
      <w:proofErr w:type="gramStart"/>
      <w:r w:rsidRPr="006E6E4A">
        <w:rPr>
          <w:rFonts w:ascii="Times New Roman" w:hAnsi="Times New Roman" w:cs="Times New Roman"/>
          <w:sz w:val="24"/>
          <w:szCs w:val="24"/>
        </w:rPr>
        <w:t>came</w:t>
      </w:r>
      <w:proofErr w:type="gramEnd"/>
      <w:r w:rsidRPr="006E6E4A">
        <w:rPr>
          <w:rFonts w:ascii="Times New Roman" w:hAnsi="Times New Roman" w:cs="Times New Roman"/>
          <w:sz w:val="24"/>
          <w:szCs w:val="24"/>
        </w:rPr>
        <w:t xml:space="preserve"> He would be omnipresent</w:t>
      </w:r>
    </w:p>
    <w:p w14:paraId="0AC894A4" w14:textId="77777777" w:rsidR="006E6E4A" w:rsidRPr="006E6E4A" w:rsidRDefault="006E6E4A" w:rsidP="006E6E4A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>God’s power now dwells in every believer</w:t>
      </w:r>
    </w:p>
    <w:p w14:paraId="4BFAFCE4" w14:textId="77777777" w:rsidR="006E6E4A" w:rsidRPr="006E6E4A" w:rsidRDefault="006E6E4A" w:rsidP="006E6E4A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>It will still be God’s power at work, doing miracles</w:t>
      </w:r>
    </w:p>
    <w:p w14:paraId="76C4A233" w14:textId="77777777" w:rsidR="006E6E4A" w:rsidRPr="006E6E4A" w:rsidRDefault="006E6E4A" w:rsidP="006E6E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8F6387" w14:textId="77777777" w:rsidR="006E6E4A" w:rsidRPr="006E6E4A" w:rsidRDefault="006E6E4A" w:rsidP="006E6E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 xml:space="preserve">Jesus states that He will do whatever we ask.  What are the qualifying statements concerning the effectiveness of our praying and Jesus’s work through us? </w:t>
      </w:r>
    </w:p>
    <w:p w14:paraId="47EA2C8D" w14:textId="77777777" w:rsidR="006E6E4A" w:rsidRPr="006E6E4A" w:rsidRDefault="006E6E4A" w:rsidP="006E6E4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>whatever you ask (stated twice)</w:t>
      </w:r>
    </w:p>
    <w:p w14:paraId="7DBBF675" w14:textId="77777777" w:rsidR="006E6E4A" w:rsidRPr="006E6E4A" w:rsidRDefault="006E6E4A" w:rsidP="006E6E4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>ask in My name … in my authority</w:t>
      </w:r>
    </w:p>
    <w:p w14:paraId="5C5C635F" w14:textId="7AA47837" w:rsidR="006E6E4A" w:rsidRDefault="006E6E4A" w:rsidP="006E6E4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 xml:space="preserve">ask so the </w:t>
      </w:r>
      <w:proofErr w:type="gramStart"/>
      <w:r w:rsidRPr="006E6E4A">
        <w:rPr>
          <w:rFonts w:ascii="Times New Roman" w:hAnsi="Times New Roman" w:cs="Times New Roman"/>
          <w:sz w:val="24"/>
          <w:szCs w:val="24"/>
        </w:rPr>
        <w:t>Son</w:t>
      </w:r>
      <w:proofErr w:type="gramEnd"/>
      <w:r w:rsidRPr="006E6E4A">
        <w:rPr>
          <w:rFonts w:ascii="Times New Roman" w:hAnsi="Times New Roman" w:cs="Times New Roman"/>
          <w:sz w:val="24"/>
          <w:szCs w:val="24"/>
        </w:rPr>
        <w:t xml:space="preserve"> may bring glory to the </w:t>
      </w:r>
      <w:proofErr w:type="gramStart"/>
      <w:r w:rsidRPr="006E6E4A">
        <w:rPr>
          <w:rFonts w:ascii="Times New Roman" w:hAnsi="Times New Roman" w:cs="Times New Roman"/>
          <w:sz w:val="24"/>
          <w:szCs w:val="24"/>
        </w:rPr>
        <w:t>Father</w:t>
      </w:r>
      <w:proofErr w:type="gramEnd"/>
    </w:p>
    <w:p w14:paraId="6BF0FDF9" w14:textId="0EDD683D" w:rsidR="006E6E4A" w:rsidRDefault="006E6E4A" w:rsidP="006E6E4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 xml:space="preserve">must ask within the will of </w:t>
      </w:r>
      <w:r>
        <w:rPr>
          <w:rFonts w:ascii="Times New Roman" w:hAnsi="Times New Roman" w:cs="Times New Roman"/>
          <w:sz w:val="24"/>
          <w:szCs w:val="24"/>
        </w:rPr>
        <w:t>God</w:t>
      </w:r>
    </w:p>
    <w:p w14:paraId="22EAABB1" w14:textId="77777777" w:rsidR="006E6E4A" w:rsidRDefault="006E6E4A" w:rsidP="006E6E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8815B7" w14:textId="77777777" w:rsidR="006E6E4A" w:rsidRPr="006E6E4A" w:rsidRDefault="006E6E4A" w:rsidP="006E6E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>So, what does it mean to pray “in Jesus name”?</w:t>
      </w:r>
    </w:p>
    <w:p w14:paraId="63B5D1F7" w14:textId="77777777" w:rsidR="006E6E4A" w:rsidRPr="006E6E4A" w:rsidRDefault="006E6E4A" w:rsidP="006E6E4A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>more than starting a prayer with “Dear Jesus …”</w:t>
      </w:r>
    </w:p>
    <w:p w14:paraId="5144CB51" w14:textId="77777777" w:rsidR="006E6E4A" w:rsidRPr="006E6E4A" w:rsidRDefault="006E6E4A" w:rsidP="006E6E4A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>more than ending a prayer with “ … In Jesus Name, Amen”</w:t>
      </w:r>
    </w:p>
    <w:p w14:paraId="5738D36B" w14:textId="77777777" w:rsidR="006E6E4A" w:rsidRPr="006E6E4A" w:rsidRDefault="006E6E4A" w:rsidP="006E6E4A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>it means we come before God with the authorization, the authority of the Name of Jesus</w:t>
      </w:r>
    </w:p>
    <w:p w14:paraId="3A13866A" w14:textId="77777777" w:rsidR="006E6E4A" w:rsidRPr="006E6E4A" w:rsidRDefault="006E6E4A" w:rsidP="006E6E4A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E6E4A">
        <w:rPr>
          <w:rFonts w:ascii="Times New Roman" w:hAnsi="Times New Roman" w:cs="Times New Roman"/>
          <w:sz w:val="24"/>
          <w:szCs w:val="24"/>
        </w:rPr>
        <w:t>we</w:t>
      </w:r>
      <w:proofErr w:type="gramEnd"/>
      <w:r w:rsidRPr="006E6E4A">
        <w:rPr>
          <w:rFonts w:ascii="Times New Roman" w:hAnsi="Times New Roman" w:cs="Times New Roman"/>
          <w:sz w:val="24"/>
          <w:szCs w:val="24"/>
        </w:rPr>
        <w:t xml:space="preserve"> come as His representative</w:t>
      </w:r>
    </w:p>
    <w:p w14:paraId="1A18627B" w14:textId="77777777" w:rsidR="006E6E4A" w:rsidRPr="006E6E4A" w:rsidRDefault="006E6E4A" w:rsidP="006E6E4A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 xml:space="preserve">we come asking for things that </w:t>
      </w:r>
      <w:r w:rsidRPr="006E6E4A">
        <w:rPr>
          <w:rFonts w:ascii="Times New Roman" w:hAnsi="Times New Roman" w:cs="Times New Roman"/>
          <w:i/>
          <w:iCs/>
          <w:sz w:val="24"/>
          <w:szCs w:val="24"/>
        </w:rPr>
        <w:t>He would want</w:t>
      </w:r>
    </w:p>
    <w:p w14:paraId="3486D796" w14:textId="77777777" w:rsidR="006E6E4A" w:rsidRPr="006E6E4A" w:rsidRDefault="006E6E4A" w:rsidP="006E6E4A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E6E4A">
        <w:rPr>
          <w:rFonts w:ascii="Times New Roman" w:hAnsi="Times New Roman" w:cs="Times New Roman"/>
          <w:sz w:val="24"/>
          <w:szCs w:val="24"/>
        </w:rPr>
        <w:t>we</w:t>
      </w:r>
      <w:proofErr w:type="gramEnd"/>
      <w:r w:rsidRPr="006E6E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E6E4A">
        <w:rPr>
          <w:rFonts w:ascii="Times New Roman" w:hAnsi="Times New Roman" w:cs="Times New Roman"/>
          <w:sz w:val="24"/>
          <w:szCs w:val="24"/>
        </w:rPr>
        <w:t>come</w:t>
      </w:r>
      <w:proofErr w:type="gramEnd"/>
      <w:r w:rsidRPr="006E6E4A">
        <w:rPr>
          <w:rFonts w:ascii="Times New Roman" w:hAnsi="Times New Roman" w:cs="Times New Roman"/>
          <w:sz w:val="24"/>
          <w:szCs w:val="24"/>
        </w:rPr>
        <w:t xml:space="preserve"> making requests that </w:t>
      </w:r>
      <w:r w:rsidRPr="006E6E4A">
        <w:rPr>
          <w:rFonts w:ascii="Times New Roman" w:hAnsi="Times New Roman" w:cs="Times New Roman"/>
          <w:i/>
          <w:iCs/>
          <w:sz w:val="24"/>
          <w:szCs w:val="24"/>
        </w:rPr>
        <w:t>are according to His will</w:t>
      </w:r>
    </w:p>
    <w:p w14:paraId="3409533C" w14:textId="77777777" w:rsidR="006E6E4A" w:rsidRPr="006E6E4A" w:rsidRDefault="006E6E4A" w:rsidP="006E6E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CAF20C" w14:textId="77777777" w:rsidR="006E6E4A" w:rsidRPr="006E6E4A" w:rsidRDefault="006E6E4A" w:rsidP="006E6E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 xml:space="preserve">Assuming one has a relationship with Jesus, what might be examples of prayers where we </w:t>
      </w:r>
      <w:r w:rsidRPr="006E6E4A">
        <w:rPr>
          <w:rFonts w:ascii="Times New Roman" w:hAnsi="Times New Roman" w:cs="Times New Roman"/>
          <w:i/>
          <w:iCs/>
          <w:sz w:val="24"/>
          <w:szCs w:val="24"/>
        </w:rPr>
        <w:t>are</w:t>
      </w:r>
      <w:r w:rsidRPr="006E6E4A">
        <w:rPr>
          <w:rFonts w:ascii="Times New Roman" w:hAnsi="Times New Roman" w:cs="Times New Roman"/>
          <w:sz w:val="24"/>
          <w:szCs w:val="24"/>
        </w:rPr>
        <w:t xml:space="preserve"> acting as Jesus’ representative and asking for God’s will?</w:t>
      </w:r>
    </w:p>
    <w:p w14:paraId="58B49A9D" w14:textId="77777777" w:rsidR="006E6E4A" w:rsidRPr="006E6E4A" w:rsidRDefault="006E6E4A" w:rsidP="006E6E4A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>for salvation of a relative or acquaintance</w:t>
      </w:r>
    </w:p>
    <w:p w14:paraId="239C543A" w14:textId="77777777" w:rsidR="006E6E4A" w:rsidRPr="006E6E4A" w:rsidRDefault="006E6E4A" w:rsidP="006E6E4A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>prayer for government leaders</w:t>
      </w:r>
    </w:p>
    <w:p w14:paraId="3F57EAB8" w14:textId="77777777" w:rsidR="006E6E4A" w:rsidRPr="006E6E4A" w:rsidRDefault="006E6E4A" w:rsidP="006E6E4A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>prayer for “daily bread” (which could include health, safety, wisdom, etc.)</w:t>
      </w:r>
    </w:p>
    <w:p w14:paraId="2AD470C8" w14:textId="77777777" w:rsidR="006E6E4A" w:rsidRPr="006E6E4A" w:rsidRDefault="006E6E4A" w:rsidP="006E6E4A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>prayer for restored relationships</w:t>
      </w:r>
    </w:p>
    <w:p w14:paraId="32F77DA0" w14:textId="77777777" w:rsidR="006E6E4A" w:rsidRPr="006E6E4A" w:rsidRDefault="006E6E4A" w:rsidP="006E6E4A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6E4A">
        <w:rPr>
          <w:rFonts w:ascii="Times New Roman" w:hAnsi="Times New Roman" w:cs="Times New Roman"/>
          <w:sz w:val="24"/>
          <w:szCs w:val="24"/>
        </w:rPr>
        <w:t>prayer for the outreach of the church</w:t>
      </w:r>
    </w:p>
    <w:p w14:paraId="5B9B3C37" w14:textId="7398135A" w:rsidR="006E6E4A" w:rsidRPr="006E6E4A" w:rsidRDefault="006E6E4A" w:rsidP="006E6E4A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85CA2D" wp14:editId="7B1B9E2D">
                <wp:simplePos x="0" y="0"/>
                <wp:positionH relativeFrom="column">
                  <wp:posOffset>1265530</wp:posOffset>
                </wp:positionH>
                <wp:positionV relativeFrom="page">
                  <wp:posOffset>9160688</wp:posOffset>
                </wp:positionV>
                <wp:extent cx="3093720" cy="445770"/>
                <wp:effectExtent l="19050" t="19050" r="30480" b="3048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3720" cy="445770"/>
                        </a:xfrm>
                        <a:custGeom>
                          <a:avLst/>
                          <a:gdLst>
                            <a:gd name="csX0" fmla="*/ 0 w 3093720"/>
                            <a:gd name="csY0" fmla="*/ 0 h 445770"/>
                            <a:gd name="csX1" fmla="*/ 422808 w 3093720"/>
                            <a:gd name="csY1" fmla="*/ 0 h 445770"/>
                            <a:gd name="csX2" fmla="*/ 876554 w 3093720"/>
                            <a:gd name="csY2" fmla="*/ 0 h 445770"/>
                            <a:gd name="csX3" fmla="*/ 1423111 w 3093720"/>
                            <a:gd name="csY3" fmla="*/ 0 h 445770"/>
                            <a:gd name="csX4" fmla="*/ 1845920 w 3093720"/>
                            <a:gd name="csY4" fmla="*/ 0 h 445770"/>
                            <a:gd name="csX5" fmla="*/ 2299665 w 3093720"/>
                            <a:gd name="csY5" fmla="*/ 0 h 445770"/>
                            <a:gd name="csX6" fmla="*/ 3093720 w 3093720"/>
                            <a:gd name="csY6" fmla="*/ 0 h 445770"/>
                            <a:gd name="csX7" fmla="*/ 3093720 w 3093720"/>
                            <a:gd name="csY7" fmla="*/ 445770 h 445770"/>
                            <a:gd name="csX8" fmla="*/ 2578100 w 3093720"/>
                            <a:gd name="csY8" fmla="*/ 445770 h 445770"/>
                            <a:gd name="csX9" fmla="*/ 2093417 w 3093720"/>
                            <a:gd name="csY9" fmla="*/ 445770 h 445770"/>
                            <a:gd name="csX10" fmla="*/ 1515923 w 3093720"/>
                            <a:gd name="csY10" fmla="*/ 445770 h 445770"/>
                            <a:gd name="csX11" fmla="*/ 938428 w 3093720"/>
                            <a:gd name="csY11" fmla="*/ 445770 h 445770"/>
                            <a:gd name="csX12" fmla="*/ 0 w 3093720"/>
                            <a:gd name="csY12" fmla="*/ 445770 h 445770"/>
                            <a:gd name="csX13" fmla="*/ 0 w 3093720"/>
                            <a:gd name="csY13" fmla="*/ 0 h 44577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</a:cxnLst>
                          <a:rect l="l" t="t" r="r" b="b"/>
                          <a:pathLst>
                            <a:path w="3093720" h="445770" fill="none" extrusionOk="0">
                              <a:moveTo>
                                <a:pt x="0" y="0"/>
                              </a:moveTo>
                              <a:cubicBezTo>
                                <a:pt x="113844" y="-17209"/>
                                <a:pt x="275585" y="3060"/>
                                <a:pt x="422808" y="0"/>
                              </a:cubicBezTo>
                              <a:cubicBezTo>
                                <a:pt x="570031" y="-3060"/>
                                <a:pt x="686653" y="41972"/>
                                <a:pt x="876554" y="0"/>
                              </a:cubicBezTo>
                              <a:cubicBezTo>
                                <a:pt x="1066455" y="-41972"/>
                                <a:pt x="1241714" y="12729"/>
                                <a:pt x="1423111" y="0"/>
                              </a:cubicBezTo>
                              <a:cubicBezTo>
                                <a:pt x="1604508" y="-12729"/>
                                <a:pt x="1749653" y="19378"/>
                                <a:pt x="1845920" y="0"/>
                              </a:cubicBezTo>
                              <a:cubicBezTo>
                                <a:pt x="1942187" y="-19378"/>
                                <a:pt x="2200358" y="34759"/>
                                <a:pt x="2299665" y="0"/>
                              </a:cubicBezTo>
                              <a:cubicBezTo>
                                <a:pt x="2398972" y="-34759"/>
                                <a:pt x="2714042" y="19999"/>
                                <a:pt x="3093720" y="0"/>
                              </a:cubicBezTo>
                              <a:cubicBezTo>
                                <a:pt x="3109395" y="110718"/>
                                <a:pt x="3040315" y="336002"/>
                                <a:pt x="3093720" y="445770"/>
                              </a:cubicBezTo>
                              <a:cubicBezTo>
                                <a:pt x="2866607" y="462614"/>
                                <a:pt x="2759402" y="444121"/>
                                <a:pt x="2578100" y="445770"/>
                              </a:cubicBezTo>
                              <a:cubicBezTo>
                                <a:pt x="2396798" y="447419"/>
                                <a:pt x="2263734" y="423462"/>
                                <a:pt x="2093417" y="445770"/>
                              </a:cubicBezTo>
                              <a:cubicBezTo>
                                <a:pt x="1923100" y="468078"/>
                                <a:pt x="1759514" y="434063"/>
                                <a:pt x="1515923" y="445770"/>
                              </a:cubicBezTo>
                              <a:cubicBezTo>
                                <a:pt x="1272332" y="457477"/>
                                <a:pt x="1121844" y="406592"/>
                                <a:pt x="938428" y="445770"/>
                              </a:cubicBezTo>
                              <a:cubicBezTo>
                                <a:pt x="755013" y="484948"/>
                                <a:pt x="252694" y="335184"/>
                                <a:pt x="0" y="445770"/>
                              </a:cubicBezTo>
                              <a:cubicBezTo>
                                <a:pt x="-922" y="336538"/>
                                <a:pt x="31380" y="110078"/>
                                <a:pt x="0" y="0"/>
                              </a:cubicBezTo>
                              <a:close/>
                            </a:path>
                            <a:path w="3093720" h="445770" stroke="0" extrusionOk="0">
                              <a:moveTo>
                                <a:pt x="0" y="0"/>
                              </a:moveTo>
                              <a:cubicBezTo>
                                <a:pt x="173953" y="-26984"/>
                                <a:pt x="237421" y="33878"/>
                                <a:pt x="453746" y="0"/>
                              </a:cubicBezTo>
                              <a:cubicBezTo>
                                <a:pt x="670071" y="-33878"/>
                                <a:pt x="823358" y="4312"/>
                                <a:pt x="969366" y="0"/>
                              </a:cubicBezTo>
                              <a:cubicBezTo>
                                <a:pt x="1115374" y="-4312"/>
                                <a:pt x="1239090" y="14162"/>
                                <a:pt x="1392174" y="0"/>
                              </a:cubicBezTo>
                              <a:cubicBezTo>
                                <a:pt x="1545258" y="-14162"/>
                                <a:pt x="1638215" y="53898"/>
                                <a:pt x="1845920" y="0"/>
                              </a:cubicBezTo>
                              <a:cubicBezTo>
                                <a:pt x="2053625" y="-53898"/>
                                <a:pt x="2101820" y="25731"/>
                                <a:pt x="2330602" y="0"/>
                              </a:cubicBezTo>
                              <a:cubicBezTo>
                                <a:pt x="2559384" y="-25731"/>
                                <a:pt x="2718733" y="83958"/>
                                <a:pt x="3093720" y="0"/>
                              </a:cubicBezTo>
                              <a:cubicBezTo>
                                <a:pt x="3115860" y="131328"/>
                                <a:pt x="3046993" y="342167"/>
                                <a:pt x="3093720" y="445770"/>
                              </a:cubicBezTo>
                              <a:cubicBezTo>
                                <a:pt x="2840971" y="495063"/>
                                <a:pt x="2660337" y="417055"/>
                                <a:pt x="2547163" y="445770"/>
                              </a:cubicBezTo>
                              <a:cubicBezTo>
                                <a:pt x="2433989" y="474485"/>
                                <a:pt x="2132252" y="392015"/>
                                <a:pt x="1969668" y="445770"/>
                              </a:cubicBezTo>
                              <a:cubicBezTo>
                                <a:pt x="1807085" y="499525"/>
                                <a:pt x="1537566" y="402304"/>
                                <a:pt x="1423111" y="445770"/>
                              </a:cubicBezTo>
                              <a:cubicBezTo>
                                <a:pt x="1308656" y="489236"/>
                                <a:pt x="1133680" y="438722"/>
                                <a:pt x="938428" y="445770"/>
                              </a:cubicBezTo>
                              <a:cubicBezTo>
                                <a:pt x="743176" y="452818"/>
                                <a:pt x="256207" y="365507"/>
                                <a:pt x="0" y="445770"/>
                              </a:cubicBezTo>
                              <a:cubicBezTo>
                                <a:pt x="-19324" y="263263"/>
                                <a:pt x="11418" y="19738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78395589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9193F6D" w14:textId="77777777" w:rsidR="006E6E4A" w:rsidRPr="00811075" w:rsidRDefault="006E6E4A" w:rsidP="006E6E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110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Use the last page as a handout so your learners can take home the application points of this week’s lesson.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5CA2D" id="Text Box 4" o:spid="_x0000_s1028" type="#_x0000_t202" style="position:absolute;left:0;text-align:left;margin-left:99.65pt;margin-top:721.3pt;width:243.6pt;height:35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" fillcolor="white [3201]" strokeweight=".5pt">
                <v:textbox>
                  <w:txbxContent>
                    <w:p w14:paraId="59193F6D" w14:textId="77777777" w:rsidR="006E6E4A" w:rsidRPr="00811075" w:rsidRDefault="006E6E4A" w:rsidP="006E6E4A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81107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Use the last page as a handout so your learners can take home the application points of this week’s lesson.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6E6E4A">
        <w:rPr>
          <w:rFonts w:ascii="Times New Roman" w:hAnsi="Times New Roman" w:cs="Times New Roman"/>
          <w:sz w:val="24"/>
          <w:szCs w:val="24"/>
        </w:rPr>
        <w:t>prayer for God’s power at work as the Gospel is preached around the world</w:t>
      </w:r>
      <w:r w:rsidRPr="006E6E4A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1BA8C012" w14:textId="2245F2F3" w:rsidR="009D5A8E" w:rsidRDefault="00DF2AD0" w:rsidP="00261773">
      <w:pPr>
        <w:spacing w:after="0"/>
        <w:jc w:val="center"/>
        <w:rPr>
          <w:rFonts w:ascii="Comic Sans MS" w:hAnsi="Comic Sans MS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1F4AF28D" wp14:editId="70030E80">
            <wp:simplePos x="0" y="0"/>
            <wp:positionH relativeFrom="column">
              <wp:posOffset>5193564</wp:posOffset>
            </wp:positionH>
            <wp:positionV relativeFrom="page">
              <wp:posOffset>423240</wp:posOffset>
            </wp:positionV>
            <wp:extent cx="1162050" cy="1635125"/>
            <wp:effectExtent l="0" t="0" r="0" b="3175"/>
            <wp:wrapSquare wrapText="bothSides"/>
            <wp:docPr id="1884950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95019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63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5A8E">
        <w:rPr>
          <w:rFonts w:ascii="Comic Sans MS" w:hAnsi="Comic Sans MS" w:cs="Times New Roman"/>
          <w:sz w:val="28"/>
          <w:szCs w:val="28"/>
        </w:rPr>
        <w:t>Application</w:t>
      </w:r>
    </w:p>
    <w:p w14:paraId="4457BEE4" w14:textId="6A75E3CF" w:rsidR="006E6E4A" w:rsidRPr="006E6E4A" w:rsidRDefault="006E6E4A" w:rsidP="006E6E4A">
      <w:pPr>
        <w:spacing w:after="0"/>
        <w:rPr>
          <w:rFonts w:ascii="Comic Sans MS" w:hAnsi="Comic Sans MS" w:cs="Times New Roman"/>
          <w:sz w:val="24"/>
          <w:szCs w:val="24"/>
        </w:rPr>
      </w:pPr>
      <w:r w:rsidRPr="006E6E4A">
        <w:rPr>
          <w:rFonts w:ascii="Comic Sans MS" w:hAnsi="Comic Sans MS" w:cs="Times New Roman"/>
          <w:sz w:val="24"/>
          <w:szCs w:val="24"/>
        </w:rPr>
        <w:t xml:space="preserve">Meditate. </w:t>
      </w:r>
    </w:p>
    <w:p w14:paraId="754317C7" w14:textId="4C48DCA8" w:rsidR="006E6E4A" w:rsidRPr="006E6E4A" w:rsidRDefault="006E6E4A" w:rsidP="006E6E4A">
      <w:pPr>
        <w:numPr>
          <w:ilvl w:val="0"/>
          <w:numId w:val="12"/>
        </w:numPr>
        <w:spacing w:after="0"/>
        <w:rPr>
          <w:rFonts w:ascii="Comic Sans MS" w:hAnsi="Comic Sans MS" w:cs="Times New Roman"/>
        </w:rPr>
      </w:pPr>
      <w:r w:rsidRPr="006E6E4A">
        <w:rPr>
          <w:rFonts w:ascii="Comic Sans MS" w:hAnsi="Comic Sans MS" w:cs="Times New Roman"/>
        </w:rPr>
        <w:t>This week, read John 14:1-3 and meditate on these comforting words.</w:t>
      </w:r>
    </w:p>
    <w:p w14:paraId="29F41D2A" w14:textId="701809FD" w:rsidR="006E6E4A" w:rsidRPr="006E6E4A" w:rsidRDefault="006E6E4A" w:rsidP="006E6E4A">
      <w:pPr>
        <w:numPr>
          <w:ilvl w:val="0"/>
          <w:numId w:val="12"/>
        </w:numPr>
        <w:spacing w:after="0"/>
        <w:rPr>
          <w:rFonts w:ascii="Comic Sans MS" w:hAnsi="Comic Sans MS" w:cs="Times New Roman"/>
        </w:rPr>
      </w:pPr>
      <w:r w:rsidRPr="006E6E4A">
        <w:rPr>
          <w:rFonts w:ascii="Comic Sans MS" w:hAnsi="Comic Sans MS" w:cs="Times New Roman"/>
        </w:rPr>
        <w:t>We don’t need to be troubled by Jesus’s absence but be encouraged.</w:t>
      </w:r>
    </w:p>
    <w:p w14:paraId="150F8F14" w14:textId="5BC41896" w:rsidR="006E6E4A" w:rsidRPr="006E6E4A" w:rsidRDefault="006E6E4A" w:rsidP="006E6E4A">
      <w:pPr>
        <w:numPr>
          <w:ilvl w:val="0"/>
          <w:numId w:val="12"/>
        </w:numPr>
        <w:spacing w:after="0"/>
        <w:rPr>
          <w:rFonts w:ascii="Comic Sans MS" w:hAnsi="Comic Sans MS" w:cs="Times New Roman"/>
        </w:rPr>
      </w:pPr>
      <w:r w:rsidRPr="006E6E4A">
        <w:rPr>
          <w:rFonts w:ascii="Comic Sans MS" w:hAnsi="Comic Sans MS" w:cs="Times New Roman"/>
        </w:rPr>
        <w:t xml:space="preserve">He’s been preparing for our reunion for thousands of years. </w:t>
      </w:r>
    </w:p>
    <w:p w14:paraId="10F0BC4C" w14:textId="76A316F5" w:rsidR="006E6E4A" w:rsidRPr="006E6E4A" w:rsidRDefault="006E6E4A" w:rsidP="006E6E4A">
      <w:pPr>
        <w:numPr>
          <w:ilvl w:val="0"/>
          <w:numId w:val="12"/>
        </w:numPr>
        <w:spacing w:after="0"/>
        <w:rPr>
          <w:rFonts w:ascii="Comic Sans MS" w:hAnsi="Comic Sans MS" w:cs="Times New Roman"/>
        </w:rPr>
      </w:pPr>
      <w:r w:rsidRPr="006E6E4A">
        <w:rPr>
          <w:rFonts w:ascii="Comic Sans MS" w:hAnsi="Comic Sans MS" w:cs="Times New Roman"/>
        </w:rPr>
        <w:t>He is coming again.  It must be an awesome new place for us all.</w:t>
      </w:r>
    </w:p>
    <w:p w14:paraId="41978387" w14:textId="13DBBF6D" w:rsidR="006E6E4A" w:rsidRDefault="006E6E4A" w:rsidP="006E6E4A">
      <w:pPr>
        <w:spacing w:after="0"/>
        <w:rPr>
          <w:rFonts w:ascii="Comic Sans MS" w:hAnsi="Comic Sans MS" w:cs="Times New Roman"/>
          <w:sz w:val="24"/>
          <w:szCs w:val="24"/>
        </w:rPr>
      </w:pPr>
    </w:p>
    <w:p w14:paraId="7748153D" w14:textId="5F813B07" w:rsidR="006E6E4A" w:rsidRDefault="006E6E4A" w:rsidP="006E6E4A">
      <w:pPr>
        <w:spacing w:after="0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Realign.</w:t>
      </w:r>
    </w:p>
    <w:p w14:paraId="047155F5" w14:textId="77777777" w:rsidR="006E6E4A" w:rsidRPr="006E6E4A" w:rsidRDefault="006E6E4A" w:rsidP="006E6E4A">
      <w:pPr>
        <w:numPr>
          <w:ilvl w:val="0"/>
          <w:numId w:val="12"/>
        </w:numPr>
        <w:spacing w:after="0"/>
        <w:rPr>
          <w:rFonts w:ascii="Comic Sans MS" w:hAnsi="Comic Sans MS" w:cs="Times New Roman"/>
        </w:rPr>
      </w:pPr>
      <w:r w:rsidRPr="006E6E4A">
        <w:rPr>
          <w:rFonts w:ascii="Comic Sans MS" w:hAnsi="Comic Sans MS" w:cs="Times New Roman"/>
        </w:rPr>
        <w:t>Re-read John 14:6-7.</w:t>
      </w:r>
    </w:p>
    <w:p w14:paraId="3B0602B7" w14:textId="0AFB4F4E" w:rsidR="006E6E4A" w:rsidRPr="006E6E4A" w:rsidRDefault="006E6E4A" w:rsidP="006E6E4A">
      <w:pPr>
        <w:numPr>
          <w:ilvl w:val="0"/>
          <w:numId w:val="12"/>
        </w:numPr>
        <w:spacing w:after="0"/>
        <w:rPr>
          <w:rFonts w:ascii="Comic Sans MS" w:hAnsi="Comic Sans MS" w:cs="Times New Roman"/>
        </w:rPr>
      </w:pPr>
      <w:r w:rsidRPr="006E6E4A">
        <w:rPr>
          <w:rFonts w:ascii="Comic Sans MS" w:hAnsi="Comic Sans MS" w:cs="Times New Roman"/>
        </w:rPr>
        <w:t>Where do you need to realign your life with Jesus as the way to the Father?</w:t>
      </w:r>
    </w:p>
    <w:p w14:paraId="7E7474C4" w14:textId="77777777" w:rsidR="006E6E4A" w:rsidRPr="006E6E4A" w:rsidRDefault="006E6E4A" w:rsidP="006E6E4A">
      <w:pPr>
        <w:spacing w:after="0"/>
        <w:rPr>
          <w:rFonts w:ascii="Comic Sans MS" w:hAnsi="Comic Sans MS" w:cs="Times New Roman"/>
          <w:sz w:val="24"/>
          <w:szCs w:val="24"/>
        </w:rPr>
      </w:pPr>
    </w:p>
    <w:p w14:paraId="54B07624" w14:textId="77777777" w:rsidR="006E6E4A" w:rsidRPr="006E6E4A" w:rsidRDefault="006E6E4A" w:rsidP="006E6E4A">
      <w:pPr>
        <w:spacing w:after="0"/>
        <w:rPr>
          <w:rFonts w:ascii="Comic Sans MS" w:hAnsi="Comic Sans MS" w:cs="Times New Roman"/>
          <w:sz w:val="24"/>
          <w:szCs w:val="24"/>
        </w:rPr>
      </w:pPr>
      <w:r w:rsidRPr="006E6E4A">
        <w:rPr>
          <w:rFonts w:ascii="Comic Sans MS" w:hAnsi="Comic Sans MS" w:cs="Times New Roman"/>
          <w:sz w:val="24"/>
          <w:szCs w:val="24"/>
        </w:rPr>
        <w:t xml:space="preserve">Share. </w:t>
      </w:r>
    </w:p>
    <w:p w14:paraId="10B1357F" w14:textId="77777777" w:rsidR="006E6E4A" w:rsidRPr="006E6E4A" w:rsidRDefault="006E6E4A" w:rsidP="006E6E4A">
      <w:pPr>
        <w:numPr>
          <w:ilvl w:val="0"/>
          <w:numId w:val="12"/>
        </w:numPr>
        <w:spacing w:after="0"/>
        <w:rPr>
          <w:rFonts w:ascii="Comic Sans MS" w:hAnsi="Comic Sans MS" w:cs="Times New Roman"/>
        </w:rPr>
      </w:pPr>
      <w:r w:rsidRPr="006E6E4A">
        <w:rPr>
          <w:rFonts w:ascii="Comic Sans MS" w:hAnsi="Comic Sans MS" w:cs="Times New Roman"/>
        </w:rPr>
        <w:t xml:space="preserve">Get together with some friends and talk about what you discovered from your readings from Matthew 24 and John 14:1-3. </w:t>
      </w:r>
    </w:p>
    <w:p w14:paraId="795E0A9F" w14:textId="77777777" w:rsidR="006E6E4A" w:rsidRPr="006E6E4A" w:rsidRDefault="006E6E4A" w:rsidP="006E6E4A">
      <w:pPr>
        <w:numPr>
          <w:ilvl w:val="0"/>
          <w:numId w:val="12"/>
        </w:numPr>
        <w:spacing w:after="0"/>
        <w:rPr>
          <w:rFonts w:ascii="Comic Sans MS" w:hAnsi="Comic Sans MS" w:cs="Times New Roman"/>
        </w:rPr>
      </w:pPr>
      <w:r w:rsidRPr="006E6E4A">
        <w:rPr>
          <w:rFonts w:ascii="Comic Sans MS" w:hAnsi="Comic Sans MS" w:cs="Times New Roman"/>
        </w:rPr>
        <w:t>Spend some time praying together for friends who need salvation</w:t>
      </w:r>
    </w:p>
    <w:p w14:paraId="18D212A6" w14:textId="6EBC232B" w:rsidR="006E6E4A" w:rsidRPr="006E6E4A" w:rsidRDefault="003848E2" w:rsidP="006E6E4A">
      <w:pPr>
        <w:spacing w:after="0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9E2AB2" wp14:editId="190267D7">
                <wp:simplePos x="0" y="0"/>
                <wp:positionH relativeFrom="column">
                  <wp:posOffset>656981</wp:posOffset>
                </wp:positionH>
                <wp:positionV relativeFrom="paragraph">
                  <wp:posOffset>116498</wp:posOffset>
                </wp:positionV>
                <wp:extent cx="1909267" cy="395021"/>
                <wp:effectExtent l="0" t="0" r="0" b="5080"/>
                <wp:wrapNone/>
                <wp:docPr id="23991024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9267" cy="3950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73B8CF" w14:textId="65A38D39" w:rsidR="003848E2" w:rsidRPr="003848E2" w:rsidRDefault="003848E2" w:rsidP="003848E2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3848E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Cryptogram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E2AB2" id="Text Box 5" o:spid="_x0000_s1029" type="#_x0000_t202" style="position:absolute;margin-left:51.75pt;margin-top:9.15pt;width:150.35pt;height:31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" fillcolor="white [3201]" stroked="f" strokeweight=".5pt">
                <v:textbox>
                  <w:txbxContent>
                    <w:p w14:paraId="4173B8CF" w14:textId="65A38D39" w:rsidR="003848E2" w:rsidRPr="003848E2" w:rsidRDefault="003848E2" w:rsidP="003848E2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3848E2">
                        <w:rPr>
                          <w:rFonts w:ascii="Comic Sans MS" w:hAnsi="Comic Sans MS"/>
                          <w:sz w:val="24"/>
                          <w:szCs w:val="24"/>
                        </w:rPr>
                        <w:t>Cryptogram</w:t>
                      </w:r>
                    </w:p>
                  </w:txbxContent>
                </v:textbox>
              </v:shape>
            </w:pict>
          </mc:Fallback>
        </mc:AlternateContent>
      </w:r>
    </w:p>
    <w:p w14:paraId="33DD20C5" w14:textId="0F0738EB" w:rsidR="00811075" w:rsidRPr="00811075" w:rsidRDefault="00906753" w:rsidP="00261773">
      <w:pPr>
        <w:spacing w:after="0"/>
        <w:rPr>
          <w:rFonts w:ascii="Comic Sans MS" w:hAnsi="Comic Sans MS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FBB2D0" wp14:editId="7A19B21D">
                <wp:simplePos x="0" y="0"/>
                <wp:positionH relativeFrom="column">
                  <wp:posOffset>2567354</wp:posOffset>
                </wp:positionH>
                <wp:positionV relativeFrom="paragraph">
                  <wp:posOffset>212383</wp:posOffset>
                </wp:positionV>
                <wp:extent cx="3847465" cy="2904002"/>
                <wp:effectExtent l="0" t="0" r="19685" b="372745"/>
                <wp:wrapNone/>
                <wp:docPr id="1245878087" name="Speech Bubble: Rectangle with Corners Rounde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7465" cy="2904002"/>
                        </a:xfrm>
                        <a:prstGeom prst="wedgeRoundRectCallout">
                          <a:avLst>
                            <a:gd name="adj1" fmla="val -8855"/>
                            <a:gd name="adj2" fmla="val 61952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9BEF46" w14:textId="0453B176" w:rsidR="003848E2" w:rsidRPr="003848E2" w:rsidRDefault="003848E2" w:rsidP="003848E2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3848E2">
                              <w:rPr>
                                <w:rFonts w:ascii="Comic Sans MS" w:hAnsi="Comic Sans MS"/>
                              </w:rPr>
                              <w:t>There we were—in the eastern European province of Jimar Rimar—covering an exhibition game when, suddenly, a coded message arrives from a local church, delivered to the team chaplain!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3848E2">
                              <w:rPr>
                                <w:rFonts w:ascii="Comic Sans MS" w:hAnsi="Comic Sans MS"/>
                              </w:rPr>
                              <w:t>The pitcher knew the key. It’s shown below. But our broadcast team had to move on.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3848E2">
                              <w:rPr>
                                <w:rFonts w:ascii="Comic Sans MS" w:hAnsi="Comic Sans MS"/>
                              </w:rPr>
                              <w:t>And now, the assignment falls to you: decode the message—and deliver the results to your church league softball captain!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Pr="003848E2">
                              <w:rPr>
                                <w:rFonts w:ascii="Comic Sans MS" w:hAnsi="Comic Sans MS"/>
                              </w:rPr>
                              <w:t>First, examine the “Hello World” sample. It reveals how the system works.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Pr="003848E2">
                              <w:rPr>
                                <w:rFonts w:ascii="Comic Sans MS" w:hAnsi="Comic Sans MS"/>
                              </w:rPr>
                              <w:t>The message awaits. The challenge is yours.</w:t>
                            </w:r>
                            <w:r w:rsidR="00906753">
                              <w:rPr>
                                <w:rFonts w:ascii="Comic Sans MS" w:hAnsi="Comic Sans MS"/>
                              </w:rPr>
                              <w:t xml:space="preserve"> Tech help found at </w:t>
                            </w:r>
                            <w:hyperlink r:id="rId12" w:history="1">
                              <w:r w:rsidR="00906753" w:rsidRPr="00AD6FBC">
                                <w:rPr>
                                  <w:rStyle w:val="Hyperlink"/>
                                  <w:rFonts w:ascii="Comic Sans MS" w:hAnsi="Comic Sans MS"/>
                                </w:rPr>
                                <w:t>https://tinyurl.com/329j3ykz</w:t>
                              </w:r>
                            </w:hyperlink>
                            <w:r w:rsidR="00906753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FBB2D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6" o:spid="_x0000_s1030" type="#_x0000_t62" style="position:absolute;margin-left:202.15pt;margin-top:16.7pt;width:302.95pt;height:228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" adj="8887,24182" fillcolor="white [3201]" strokecolor="black [3200]" strokeweight="1pt">
                <v:textbox>
                  <w:txbxContent>
                    <w:p w14:paraId="699BEF46" w14:textId="0453B176" w:rsidR="003848E2" w:rsidRPr="003848E2" w:rsidRDefault="003848E2" w:rsidP="003848E2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3848E2">
                        <w:rPr>
                          <w:rFonts w:ascii="Comic Sans MS" w:hAnsi="Comic Sans MS"/>
                        </w:rPr>
                        <w:t>There we were—in the eastern European province of Jimar Rimar—covering an exhibition game when, suddenly, a coded message arrives from a local church, delivered to the team chaplain!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3848E2">
                        <w:rPr>
                          <w:rFonts w:ascii="Comic Sans MS" w:hAnsi="Comic Sans MS"/>
                        </w:rPr>
                        <w:t>The pitcher knew the key. It’s shown below. But our broadcast team had to move on.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3848E2">
                        <w:rPr>
                          <w:rFonts w:ascii="Comic Sans MS" w:hAnsi="Comic Sans MS"/>
                        </w:rPr>
                        <w:t>And now, the assignment falls to you: decode the message—and deliver the results to your church league softball captain!</w:t>
                      </w:r>
                      <w:r>
                        <w:rPr>
                          <w:rFonts w:ascii="Comic Sans MS" w:hAnsi="Comic Sans MS"/>
                        </w:rPr>
                        <w:t xml:space="preserve">  </w:t>
                      </w:r>
                      <w:r w:rsidRPr="003848E2">
                        <w:rPr>
                          <w:rFonts w:ascii="Comic Sans MS" w:hAnsi="Comic Sans MS"/>
                        </w:rPr>
                        <w:t>First, examine the “Hello World” sample. It reveals how the system works.</w:t>
                      </w:r>
                      <w:r>
                        <w:rPr>
                          <w:rFonts w:ascii="Comic Sans MS" w:hAnsi="Comic Sans MS"/>
                        </w:rPr>
                        <w:t xml:space="preserve">  </w:t>
                      </w:r>
                      <w:r w:rsidRPr="003848E2">
                        <w:rPr>
                          <w:rFonts w:ascii="Comic Sans MS" w:hAnsi="Comic Sans MS"/>
                        </w:rPr>
                        <w:t>The message awaits. The challenge is yours.</w:t>
                      </w:r>
                      <w:r w:rsidR="00906753">
                        <w:rPr>
                          <w:rFonts w:ascii="Comic Sans MS" w:hAnsi="Comic Sans MS"/>
                        </w:rPr>
                        <w:t xml:space="preserve"> Tech help found at </w:t>
                      </w:r>
                      <w:hyperlink r:id="rId13" w:history="1">
                        <w:r w:rsidR="00906753" w:rsidRPr="00AD6FBC">
                          <w:rPr>
                            <w:rStyle w:val="Hyperlink"/>
                            <w:rFonts w:ascii="Comic Sans MS" w:hAnsi="Comic Sans MS"/>
                          </w:rPr>
                          <w:t>https://tinyurl.com/329j3ykz</w:t>
                        </w:r>
                      </w:hyperlink>
                      <w:r w:rsidR="00906753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848E2">
        <w:rPr>
          <w:noProof/>
        </w:rPr>
        <w:drawing>
          <wp:anchor distT="0" distB="0" distL="114300" distR="114300" simplePos="0" relativeHeight="251676672" behindDoc="0" locked="0" layoutInCell="1" allowOverlap="1" wp14:anchorId="043671F1" wp14:editId="30249BD7">
            <wp:simplePos x="0" y="0"/>
            <wp:positionH relativeFrom="column">
              <wp:posOffset>3728898</wp:posOffset>
            </wp:positionH>
            <wp:positionV relativeFrom="page">
              <wp:posOffset>7903032</wp:posOffset>
            </wp:positionV>
            <wp:extent cx="1420495" cy="1809750"/>
            <wp:effectExtent l="0" t="0" r="8255" b="0"/>
            <wp:wrapSquare wrapText="bothSides"/>
            <wp:docPr id="126147905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479055" name="Picture 126147905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49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48E2">
        <w:rPr>
          <w:noProof/>
        </w:rPr>
        <w:drawing>
          <wp:anchor distT="0" distB="0" distL="114300" distR="114300" simplePos="0" relativeHeight="251674624" behindDoc="0" locked="0" layoutInCell="1" allowOverlap="1" wp14:anchorId="1CB4364C" wp14:editId="3AD9AC03">
            <wp:simplePos x="0" y="0"/>
            <wp:positionH relativeFrom="column">
              <wp:posOffset>-462483</wp:posOffset>
            </wp:positionH>
            <wp:positionV relativeFrom="page">
              <wp:posOffset>8933612</wp:posOffset>
            </wp:positionV>
            <wp:extent cx="2736850" cy="297180"/>
            <wp:effectExtent l="152400" t="152400" r="349250" b="369570"/>
            <wp:wrapSquare wrapText="bothSides"/>
            <wp:docPr id="41832840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328408" name="Picture 41832840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2971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48E2">
        <w:rPr>
          <w:noProof/>
        </w:rPr>
        <w:drawing>
          <wp:anchor distT="0" distB="0" distL="114300" distR="114300" simplePos="0" relativeHeight="251671552" behindDoc="0" locked="0" layoutInCell="1" allowOverlap="1" wp14:anchorId="27AB1539" wp14:editId="43E7F188">
            <wp:simplePos x="0" y="0"/>
            <wp:positionH relativeFrom="column">
              <wp:posOffset>-540359</wp:posOffset>
            </wp:positionH>
            <wp:positionV relativeFrom="page">
              <wp:posOffset>7438085</wp:posOffset>
            </wp:positionV>
            <wp:extent cx="2581910" cy="1290320"/>
            <wp:effectExtent l="0" t="0" r="0" b="0"/>
            <wp:wrapSquare wrapText="bothSides"/>
            <wp:docPr id="12315718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571843" name="Picture 123157184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910" cy="1290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48E2">
        <w:rPr>
          <w:noProof/>
        </w:rPr>
        <w:drawing>
          <wp:anchor distT="0" distB="0" distL="114300" distR="114300" simplePos="0" relativeHeight="251669504" behindDoc="0" locked="0" layoutInCell="1" allowOverlap="1" wp14:anchorId="2F52F6DD" wp14:editId="13FC2291">
            <wp:simplePos x="0" y="0"/>
            <wp:positionH relativeFrom="column">
              <wp:posOffset>-525145</wp:posOffset>
            </wp:positionH>
            <wp:positionV relativeFrom="paragraph">
              <wp:posOffset>343484</wp:posOffset>
            </wp:positionV>
            <wp:extent cx="2566670" cy="2445385"/>
            <wp:effectExtent l="0" t="0" r="5080" b="0"/>
            <wp:wrapSquare wrapText="bothSides"/>
            <wp:docPr id="798176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17646" name="Picture 7981764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6670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11075" w:rsidRPr="00811075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20D8A" w14:textId="77777777" w:rsidR="00047CED" w:rsidRDefault="00047CED" w:rsidP="009D5A8E">
      <w:pPr>
        <w:spacing w:after="0" w:line="240" w:lineRule="auto"/>
      </w:pPr>
      <w:r>
        <w:separator/>
      </w:r>
    </w:p>
  </w:endnote>
  <w:endnote w:type="continuationSeparator" w:id="0">
    <w:p w14:paraId="6F92167D" w14:textId="77777777" w:rsidR="00047CED" w:rsidRDefault="00047CED" w:rsidP="009D5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3D642" w14:textId="77777777" w:rsidR="00047CED" w:rsidRDefault="00047CED" w:rsidP="009D5A8E">
      <w:pPr>
        <w:spacing w:after="0" w:line="240" w:lineRule="auto"/>
      </w:pPr>
      <w:r>
        <w:separator/>
      </w:r>
    </w:p>
  </w:footnote>
  <w:footnote w:type="continuationSeparator" w:id="0">
    <w:p w14:paraId="4398EA82" w14:textId="77777777" w:rsidR="00047CED" w:rsidRDefault="00047CED" w:rsidP="009D5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637EB" w14:textId="0602078B" w:rsidR="009D5A8E" w:rsidRPr="009D5A8E" w:rsidRDefault="00626AEE">
    <w:pPr>
      <w:pStyle w:val="Head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10/25/2026</w:t>
    </w:r>
    <w:r w:rsidR="009D5A8E" w:rsidRPr="009D5A8E"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>Jesus</w:t>
    </w:r>
    <w:r w:rsidR="00177380">
      <w:rPr>
        <w:rFonts w:ascii="Times New Roman" w:hAnsi="Times New Roman" w:cs="Times New Roman"/>
        <w:sz w:val="28"/>
        <w:szCs w:val="28"/>
      </w:rPr>
      <w:t>’</w:t>
    </w:r>
    <w:r>
      <w:rPr>
        <w:rFonts w:ascii="Times New Roman" w:hAnsi="Times New Roman" w:cs="Times New Roman"/>
        <w:sz w:val="28"/>
        <w:szCs w:val="28"/>
      </w:rPr>
      <w:t xml:space="preserve"> Teachings at the Last Supper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77FCF"/>
    <w:multiLevelType w:val="hybridMultilevel"/>
    <w:tmpl w:val="FB1E5596"/>
    <w:lvl w:ilvl="0" w:tplc="BA328D9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85660"/>
    <w:multiLevelType w:val="hybridMultilevel"/>
    <w:tmpl w:val="07189E3E"/>
    <w:lvl w:ilvl="0" w:tplc="F26EFD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B343E"/>
    <w:multiLevelType w:val="hybridMultilevel"/>
    <w:tmpl w:val="EF24DB0E"/>
    <w:lvl w:ilvl="0" w:tplc="72D83DF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45F44"/>
    <w:multiLevelType w:val="hybridMultilevel"/>
    <w:tmpl w:val="E69EC63C"/>
    <w:lvl w:ilvl="0" w:tplc="1EC49E2E">
      <w:numFmt w:val="bullet"/>
      <w:lvlText w:val="-"/>
      <w:lvlJc w:val="left"/>
      <w:pPr>
        <w:ind w:left="72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287D51"/>
    <w:multiLevelType w:val="hybridMultilevel"/>
    <w:tmpl w:val="9E3CE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C7256"/>
    <w:multiLevelType w:val="hybridMultilevel"/>
    <w:tmpl w:val="B4326A90"/>
    <w:lvl w:ilvl="0" w:tplc="9D08B4A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6873C2"/>
    <w:multiLevelType w:val="hybridMultilevel"/>
    <w:tmpl w:val="42983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FB267A"/>
    <w:multiLevelType w:val="hybridMultilevel"/>
    <w:tmpl w:val="59847C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ED33D8"/>
    <w:multiLevelType w:val="hybridMultilevel"/>
    <w:tmpl w:val="27AA24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DB00D8"/>
    <w:multiLevelType w:val="hybridMultilevel"/>
    <w:tmpl w:val="40FA0BBC"/>
    <w:lvl w:ilvl="0" w:tplc="72D83DF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6DF1C0A"/>
    <w:multiLevelType w:val="hybridMultilevel"/>
    <w:tmpl w:val="20DAD226"/>
    <w:lvl w:ilvl="0" w:tplc="76E227A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6F8618E"/>
    <w:multiLevelType w:val="hybridMultilevel"/>
    <w:tmpl w:val="23221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3696395">
    <w:abstractNumId w:val="7"/>
  </w:num>
  <w:num w:numId="2" w16cid:durableId="2038576328">
    <w:abstractNumId w:val="6"/>
  </w:num>
  <w:num w:numId="3" w16cid:durableId="1689135321">
    <w:abstractNumId w:val="4"/>
  </w:num>
  <w:num w:numId="4" w16cid:durableId="1051809326">
    <w:abstractNumId w:val="3"/>
  </w:num>
  <w:num w:numId="5" w16cid:durableId="21327334">
    <w:abstractNumId w:val="10"/>
  </w:num>
  <w:num w:numId="6" w16cid:durableId="784925321">
    <w:abstractNumId w:val="9"/>
  </w:num>
  <w:num w:numId="7" w16cid:durableId="1660649096">
    <w:abstractNumId w:val="2"/>
  </w:num>
  <w:num w:numId="8" w16cid:durableId="1363703035">
    <w:abstractNumId w:val="0"/>
  </w:num>
  <w:num w:numId="9" w16cid:durableId="1337997195">
    <w:abstractNumId w:val="5"/>
  </w:num>
  <w:num w:numId="10" w16cid:durableId="2071221864">
    <w:abstractNumId w:val="11"/>
  </w:num>
  <w:num w:numId="11" w16cid:durableId="244074073">
    <w:abstractNumId w:val="1"/>
  </w:num>
  <w:num w:numId="12" w16cid:durableId="12548212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drawingGridHorizontalSpacing w:val="187"/>
  <w:drawingGridVertic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AEE"/>
    <w:rsid w:val="0000208D"/>
    <w:rsid w:val="00047CED"/>
    <w:rsid w:val="00061199"/>
    <w:rsid w:val="000E11AF"/>
    <w:rsid w:val="000F0CF5"/>
    <w:rsid w:val="00177380"/>
    <w:rsid w:val="001F73F8"/>
    <w:rsid w:val="0024239C"/>
    <w:rsid w:val="00261773"/>
    <w:rsid w:val="003848E2"/>
    <w:rsid w:val="003A0843"/>
    <w:rsid w:val="003C2484"/>
    <w:rsid w:val="005B54C9"/>
    <w:rsid w:val="005E0C2C"/>
    <w:rsid w:val="00626AEE"/>
    <w:rsid w:val="006408A6"/>
    <w:rsid w:val="006E6E4A"/>
    <w:rsid w:val="00811075"/>
    <w:rsid w:val="00906753"/>
    <w:rsid w:val="009D5A8E"/>
    <w:rsid w:val="00B8119B"/>
    <w:rsid w:val="00DC5D22"/>
    <w:rsid w:val="00DF2AD0"/>
    <w:rsid w:val="00E12DDA"/>
    <w:rsid w:val="00F9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D8E19"/>
  <w15:chartTrackingRefBased/>
  <w15:docId w15:val="{05A76CDB-8658-463D-82BC-A0CC1A9E6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5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A8E"/>
  </w:style>
  <w:style w:type="paragraph" w:styleId="Footer">
    <w:name w:val="footer"/>
    <w:basedOn w:val="Normal"/>
    <w:link w:val="FooterChar"/>
    <w:uiPriority w:val="99"/>
    <w:unhideWhenUsed/>
    <w:rsid w:val="009D5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A8E"/>
  </w:style>
  <w:style w:type="paragraph" w:styleId="ListParagraph">
    <w:name w:val="List Paragraph"/>
    <w:basedOn w:val="Normal"/>
    <w:uiPriority w:val="34"/>
    <w:qFormat/>
    <w:rsid w:val="009D5A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73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73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329j3ykz" TargetMode="External"/><Relationship Id="rId13" Type="http://schemas.openxmlformats.org/officeDocument/2006/relationships/hyperlink" Target="https://tinyurl.com/329j3ykz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inyurl.com/2mz3fd33" TargetMode="External"/><Relationship Id="rId12" Type="http://schemas.openxmlformats.org/officeDocument/2006/relationships/hyperlink" Target="https://tinyurl.com/329j3ykz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3.jpg"/><Relationship Id="rId10" Type="http://schemas.openxmlformats.org/officeDocument/2006/relationships/hyperlink" Target="https://tinyurl.com/329j3ykz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inyurl.com/2mz3fd33" TargetMode="Externa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9039\Documents\Custom%20Office%20Templates\S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S3.dotx</Template>
  <TotalTime>83</TotalTime>
  <Pages>5</Pages>
  <Words>1218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19039</dc:creator>
  <cp:keywords/>
  <dc:description/>
  <cp:lastModifiedBy>Steve Armstrong</cp:lastModifiedBy>
  <cp:revision>5</cp:revision>
  <dcterms:created xsi:type="dcterms:W3CDTF">2026-10-06T19:47:00Z</dcterms:created>
  <dcterms:modified xsi:type="dcterms:W3CDTF">2026-10-07T15:31:00Z</dcterms:modified>
</cp:coreProperties>
</file>