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FF3E4" w14:textId="0BA090A2" w:rsidR="00C34DEE" w:rsidRPr="00A76D53" w:rsidRDefault="00C34DEE">
      <w:pPr>
        <w:rPr>
          <w:b/>
        </w:rPr>
      </w:pPr>
      <w:r w:rsidRPr="00A76D53">
        <w:rPr>
          <w:b/>
        </w:rPr>
        <w:t>1. Motivate</w:t>
      </w:r>
    </w:p>
    <w:p w14:paraId="333C57A8" w14:textId="77777777" w:rsidR="00C34DEE" w:rsidRDefault="00C34DEE"/>
    <w:p w14:paraId="7184BC1D" w14:textId="77777777" w:rsidR="00C236A4" w:rsidRPr="00C236A4" w:rsidRDefault="00C236A4" w:rsidP="00C236A4">
      <w:r w:rsidRPr="00C236A4">
        <w:t>When has a task looked bigger than your ability to get it done?</w:t>
      </w:r>
    </w:p>
    <w:p w14:paraId="0C319A1A" w14:textId="77777777" w:rsidR="00C236A4" w:rsidRPr="00C236A4" w:rsidRDefault="00C236A4" w:rsidP="00C236A4">
      <w:pPr>
        <w:numPr>
          <w:ilvl w:val="0"/>
          <w:numId w:val="5"/>
        </w:numPr>
      </w:pPr>
      <w:r w:rsidRPr="00C236A4">
        <w:t>put in a new lawn</w:t>
      </w:r>
    </w:p>
    <w:p w14:paraId="65F18AC5" w14:textId="77777777" w:rsidR="00C236A4" w:rsidRPr="00C236A4" w:rsidRDefault="00C236A4" w:rsidP="00C236A4">
      <w:pPr>
        <w:numPr>
          <w:ilvl w:val="0"/>
          <w:numId w:val="5"/>
        </w:numPr>
      </w:pPr>
      <w:r w:rsidRPr="00C236A4">
        <w:t>sew the dress for a special occasion</w:t>
      </w:r>
    </w:p>
    <w:p w14:paraId="7E6591A9" w14:textId="77777777" w:rsidR="00C236A4" w:rsidRPr="00C236A4" w:rsidRDefault="00C236A4" w:rsidP="00C236A4">
      <w:pPr>
        <w:numPr>
          <w:ilvl w:val="0"/>
          <w:numId w:val="5"/>
        </w:numPr>
      </w:pPr>
      <w:r w:rsidRPr="00C236A4">
        <w:t>cook the Thanksgiving dinner for the extended family</w:t>
      </w:r>
    </w:p>
    <w:p w14:paraId="19920864" w14:textId="29D95CB0" w:rsidR="00C236A4" w:rsidRPr="00C236A4" w:rsidRDefault="00C236A4" w:rsidP="00C236A4">
      <w:pPr>
        <w:numPr>
          <w:ilvl w:val="0"/>
          <w:numId w:val="5"/>
        </w:numPr>
      </w:pPr>
      <w:r>
        <w:rPr>
          <w:b/>
          <w:noProof/>
        </w:rPr>
        <w:pict w14:anchorId="18E44C33">
          <v:shapetype id="_x0000_t202" coordsize="21600,21600" o:spt="202" path="m,l,21600r21600,l21600,xe">
            <v:stroke joinstyle="miter"/>
            <v:path gradientshapeok="t" o:connecttype="rect"/>
          </v:shapetype>
          <v:shape id="_x0000_s1027" type="#_x0000_t202" style="position:absolute;left:0;text-align:left;margin-left:234.85pt;margin-top:5.5pt;width:259.8pt;height:55.1pt;z-index:2">
            <v:textbox>
              <w:txbxContent>
                <w:p w14:paraId="4457DF74" w14:textId="0B2CCE99" w:rsidR="00AB041A" w:rsidRPr="00AB041A" w:rsidRDefault="00AB041A" w:rsidP="00AB041A">
                  <w:pPr>
                    <w:jc w:val="center"/>
                    <w:rPr>
                      <w:sz w:val="20"/>
                      <w:szCs w:val="20"/>
                    </w:rPr>
                  </w:pPr>
                  <w:r>
                    <w:rPr>
                      <w:sz w:val="20"/>
                      <w:szCs w:val="20"/>
                    </w:rPr>
                    <w:t xml:space="preserve">A video introduction is available.  Watch it at </w:t>
                  </w:r>
                  <w:hyperlink r:id="rId8" w:history="1">
                    <w:r w:rsidRPr="00743564">
                      <w:rPr>
                        <w:rStyle w:val="Hyperlink"/>
                        <w:sz w:val="20"/>
                        <w:szCs w:val="20"/>
                      </w:rPr>
                      <w:t>https://watch.liberty.edu/media/t/1_7v1h2sx3</w:t>
                    </w:r>
                  </w:hyperlink>
                  <w:r>
                    <w:rPr>
                      <w:sz w:val="20"/>
                      <w:szCs w:val="20"/>
                    </w:rPr>
                    <w:t xml:space="preserve"> If you have no Wi-Fi where you teach, best to download to your computer from </w:t>
                  </w:r>
                  <w:hyperlink r:id="rId9" w:history="1">
                    <w:r w:rsidRPr="00743564">
                      <w:rPr>
                        <w:rStyle w:val="Hyperlink"/>
                        <w:sz w:val="20"/>
                        <w:szCs w:val="20"/>
                      </w:rPr>
                      <w:t>https://tinyurl.com/2ulh89t2</w:t>
                    </w:r>
                  </w:hyperlink>
                  <w:r>
                    <w:rPr>
                      <w:sz w:val="20"/>
                      <w:szCs w:val="20"/>
                    </w:rPr>
                    <w:t xml:space="preserve"> </w:t>
                  </w:r>
                </w:p>
              </w:txbxContent>
            </v:textbox>
          </v:shape>
        </w:pict>
      </w:r>
      <w:r w:rsidRPr="00C236A4">
        <w:t>clean out the attic/garage</w:t>
      </w:r>
    </w:p>
    <w:p w14:paraId="1258B1E2" w14:textId="77777777" w:rsidR="00C236A4" w:rsidRPr="00C236A4" w:rsidRDefault="00C236A4" w:rsidP="00C236A4">
      <w:pPr>
        <w:numPr>
          <w:ilvl w:val="0"/>
          <w:numId w:val="5"/>
        </w:numPr>
      </w:pPr>
      <w:r w:rsidRPr="00C236A4">
        <w:t>redo the bathroom on our own</w:t>
      </w:r>
    </w:p>
    <w:p w14:paraId="6FACDE80" w14:textId="77777777" w:rsidR="00C236A4" w:rsidRPr="00C236A4" w:rsidRDefault="00C236A4" w:rsidP="00C236A4">
      <w:pPr>
        <w:numPr>
          <w:ilvl w:val="0"/>
          <w:numId w:val="5"/>
        </w:numPr>
      </w:pPr>
      <w:r w:rsidRPr="00C236A4">
        <w:t>lay a new floor in the whole house</w:t>
      </w:r>
    </w:p>
    <w:p w14:paraId="55E0C591" w14:textId="77777777" w:rsidR="00C236A4" w:rsidRPr="00C236A4" w:rsidRDefault="00C236A4" w:rsidP="00C236A4">
      <w:pPr>
        <w:numPr>
          <w:ilvl w:val="0"/>
          <w:numId w:val="5"/>
        </w:numPr>
      </w:pPr>
      <w:r w:rsidRPr="00C236A4">
        <w:t>eat the whole pizza</w:t>
      </w:r>
    </w:p>
    <w:p w14:paraId="2B082943" w14:textId="77777777" w:rsidR="00C236A4" w:rsidRPr="00C236A4" w:rsidRDefault="00C236A4" w:rsidP="00C236A4">
      <w:pPr>
        <w:numPr>
          <w:ilvl w:val="0"/>
          <w:numId w:val="5"/>
        </w:numPr>
      </w:pPr>
      <w:r w:rsidRPr="00C236A4">
        <w:t>build a wood canoe</w:t>
      </w:r>
    </w:p>
    <w:p w14:paraId="7323C428" w14:textId="77777777" w:rsidR="00C236A4" w:rsidRPr="00C236A4" w:rsidRDefault="00C236A4" w:rsidP="00C236A4">
      <w:pPr>
        <w:numPr>
          <w:ilvl w:val="0"/>
          <w:numId w:val="5"/>
        </w:numPr>
      </w:pPr>
      <w:r w:rsidRPr="00C236A4">
        <w:t>finish another degree at the university</w:t>
      </w:r>
    </w:p>
    <w:p w14:paraId="3E29240C" w14:textId="77777777" w:rsidR="00C236A4" w:rsidRPr="00C236A4" w:rsidRDefault="00C236A4" w:rsidP="00C236A4">
      <w:pPr>
        <w:numPr>
          <w:ilvl w:val="0"/>
          <w:numId w:val="5"/>
        </w:numPr>
      </w:pPr>
      <w:r w:rsidRPr="00C236A4">
        <w:t>earn enough money to send the last kid to college</w:t>
      </w:r>
    </w:p>
    <w:p w14:paraId="2CFB9C1A" w14:textId="77777777" w:rsidR="00B51B04" w:rsidRDefault="00B51B04"/>
    <w:p w14:paraId="4BA063A4" w14:textId="77777777" w:rsidR="00C34DEE" w:rsidRPr="00A76D53" w:rsidRDefault="00C34DEE">
      <w:pPr>
        <w:rPr>
          <w:b/>
        </w:rPr>
      </w:pPr>
      <w:r w:rsidRPr="00A76D53">
        <w:rPr>
          <w:b/>
        </w:rPr>
        <w:t>2. Transition</w:t>
      </w:r>
    </w:p>
    <w:p w14:paraId="631B6E61" w14:textId="77777777" w:rsidR="00C34DEE" w:rsidRDefault="00C34DEE"/>
    <w:p w14:paraId="76E23C3D" w14:textId="77777777" w:rsidR="00C236A4" w:rsidRPr="00C236A4" w:rsidRDefault="00C236A4" w:rsidP="00C236A4">
      <w:r w:rsidRPr="00C236A4">
        <w:t>We know that believers are to join God’s work in both the church and the world.</w:t>
      </w:r>
    </w:p>
    <w:p w14:paraId="602DDFF4" w14:textId="77777777" w:rsidR="00C236A4" w:rsidRPr="00C236A4" w:rsidRDefault="00C236A4" w:rsidP="00C236A4">
      <w:pPr>
        <w:numPr>
          <w:ilvl w:val="0"/>
          <w:numId w:val="5"/>
        </w:numPr>
      </w:pPr>
      <w:r w:rsidRPr="00C236A4">
        <w:t>We may well feel that the task to be beyond our abilities.</w:t>
      </w:r>
    </w:p>
    <w:p w14:paraId="5AF56DC7" w14:textId="77777777" w:rsidR="00C236A4" w:rsidRPr="00C236A4" w:rsidRDefault="00C236A4" w:rsidP="00C236A4">
      <w:pPr>
        <w:numPr>
          <w:ilvl w:val="0"/>
          <w:numId w:val="5"/>
        </w:numPr>
      </w:pPr>
      <w:r w:rsidRPr="00C236A4">
        <w:t>We must realize we are not alone.  God will be working through us.</w:t>
      </w:r>
    </w:p>
    <w:p w14:paraId="2E667D58" w14:textId="77777777" w:rsidR="00B31507" w:rsidRPr="00B31507" w:rsidRDefault="00B31507"/>
    <w:p w14:paraId="2CE36758" w14:textId="77777777" w:rsidR="00C34DEE" w:rsidRPr="00A76D53" w:rsidRDefault="00C34DEE">
      <w:pPr>
        <w:rPr>
          <w:b/>
        </w:rPr>
      </w:pPr>
      <w:r w:rsidRPr="00A76D53">
        <w:rPr>
          <w:b/>
        </w:rPr>
        <w:t>3. Bible Study</w:t>
      </w:r>
    </w:p>
    <w:p w14:paraId="2B0074A9" w14:textId="77777777" w:rsidR="00C34DEE" w:rsidRDefault="00C34DEE"/>
    <w:p w14:paraId="4B883B21" w14:textId="52D8A98E" w:rsidR="00D67CAC" w:rsidRDefault="00C34DEE" w:rsidP="00B31507">
      <w:r>
        <w:t>3.1</w:t>
      </w:r>
      <w:r w:rsidR="00BD3D81">
        <w:t xml:space="preserve"> </w:t>
      </w:r>
      <w:r w:rsidR="00C236A4">
        <w:t>God’s Expectation</w:t>
      </w:r>
    </w:p>
    <w:p w14:paraId="4451429F" w14:textId="77777777" w:rsidR="001B5731" w:rsidRDefault="001B5731" w:rsidP="00B31507"/>
    <w:p w14:paraId="7C759B3C" w14:textId="3BB38EE4" w:rsidR="00D67CAC" w:rsidRDefault="00D67CAC" w:rsidP="00B31507">
      <w:r>
        <w:t>Listen for</w:t>
      </w:r>
      <w:r w:rsidR="00C236A4">
        <w:t xml:space="preserve"> an analogy.</w:t>
      </w:r>
    </w:p>
    <w:p w14:paraId="46D145F5" w14:textId="77777777" w:rsidR="00D67CAC" w:rsidRDefault="00D67CAC" w:rsidP="00B31507"/>
    <w:p w14:paraId="20088CBC" w14:textId="77777777" w:rsidR="00C236A4" w:rsidRPr="00FE643F" w:rsidRDefault="00C236A4" w:rsidP="00C236A4">
      <w:pPr>
        <w:pStyle w:val="NoSpacing"/>
        <w:rPr>
          <w:rFonts w:ascii="Times New Roman" w:hAnsi="Times New Roman"/>
          <w:sz w:val="18"/>
          <w:szCs w:val="18"/>
        </w:rPr>
      </w:pPr>
      <w:r w:rsidRPr="00E55459">
        <w:rPr>
          <w:rFonts w:ascii="Times New Roman" w:hAnsi="Times New Roman"/>
          <w:sz w:val="18"/>
          <w:szCs w:val="18"/>
        </w:rPr>
        <w:t xml:space="preserve">John 15:1-3 (NIV)  "I am the true vine, and my Father is the gardener. </w:t>
      </w:r>
      <w:r>
        <w:rPr>
          <w:rFonts w:ascii="Times New Roman" w:hAnsi="Times New Roman"/>
          <w:sz w:val="18"/>
          <w:szCs w:val="18"/>
        </w:rPr>
        <w:t xml:space="preserve"> </w:t>
      </w:r>
      <w:r w:rsidRPr="00E55459">
        <w:rPr>
          <w:rFonts w:ascii="Times New Roman" w:hAnsi="Times New Roman"/>
          <w:sz w:val="18"/>
          <w:szCs w:val="18"/>
        </w:rPr>
        <w:t xml:space="preserve">2  He cuts off every branch in me that bears no fruit, while every branch that does bear </w:t>
      </w:r>
      <w:proofErr w:type="gramStart"/>
      <w:r w:rsidRPr="00E55459">
        <w:rPr>
          <w:rFonts w:ascii="Times New Roman" w:hAnsi="Times New Roman"/>
          <w:sz w:val="18"/>
          <w:szCs w:val="18"/>
        </w:rPr>
        <w:t>fruit</w:t>
      </w:r>
      <w:proofErr w:type="gramEnd"/>
      <w:r w:rsidRPr="00E55459">
        <w:rPr>
          <w:rFonts w:ascii="Times New Roman" w:hAnsi="Times New Roman"/>
          <w:sz w:val="18"/>
          <w:szCs w:val="18"/>
        </w:rPr>
        <w:t xml:space="preserve"> he prunes so that it will be even more fruitful. </w:t>
      </w:r>
      <w:r>
        <w:rPr>
          <w:rFonts w:ascii="Times New Roman" w:hAnsi="Times New Roman"/>
          <w:sz w:val="18"/>
          <w:szCs w:val="18"/>
        </w:rPr>
        <w:t xml:space="preserve"> </w:t>
      </w:r>
      <w:r w:rsidRPr="00E55459">
        <w:rPr>
          <w:rFonts w:ascii="Times New Roman" w:hAnsi="Times New Roman"/>
          <w:sz w:val="18"/>
          <w:szCs w:val="18"/>
        </w:rPr>
        <w:t>3  You are already clean because of the word I have spoken to you.</w:t>
      </w:r>
    </w:p>
    <w:p w14:paraId="657596E7" w14:textId="77777777" w:rsidR="001B5731" w:rsidRDefault="001B5731" w:rsidP="00B31507"/>
    <w:p w14:paraId="3D16B453" w14:textId="77777777" w:rsidR="00C236A4" w:rsidRPr="00C236A4" w:rsidRDefault="00C236A4" w:rsidP="00C236A4">
      <w:r w:rsidRPr="00C236A4">
        <w:t>Consider the three personalities spoken of in the passage, God the Father, Jesus, and believers.  What is the role of each as specified by the passage?</w:t>
      </w:r>
    </w:p>
    <w:p w14:paraId="2B109D36" w14:textId="77777777" w:rsidR="00C236A4" w:rsidRPr="00C236A4" w:rsidRDefault="00C236A4" w:rsidP="00C236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2952"/>
        <w:gridCol w:w="2952"/>
      </w:tblGrid>
      <w:tr w:rsidR="00C236A4" w:rsidRPr="00C236A4" w14:paraId="40F71A69" w14:textId="77777777" w:rsidTr="00AE6C1C">
        <w:tc>
          <w:tcPr>
            <w:tcW w:w="2952" w:type="dxa"/>
            <w:tcBorders>
              <w:top w:val="single" w:sz="4" w:space="0" w:color="auto"/>
              <w:left w:val="single" w:sz="4" w:space="0" w:color="auto"/>
              <w:bottom w:val="single" w:sz="4" w:space="0" w:color="auto"/>
              <w:right w:val="single" w:sz="4" w:space="0" w:color="auto"/>
            </w:tcBorders>
            <w:vAlign w:val="center"/>
            <w:hideMark/>
          </w:tcPr>
          <w:p w14:paraId="376BD7EA" w14:textId="77777777" w:rsidR="00C236A4" w:rsidRPr="00C236A4" w:rsidRDefault="00C236A4" w:rsidP="00C236A4">
            <w:pPr>
              <w:jc w:val="center"/>
            </w:pPr>
            <w:r w:rsidRPr="00C236A4">
              <w:t>Role of the Father</w:t>
            </w:r>
          </w:p>
        </w:tc>
        <w:tc>
          <w:tcPr>
            <w:tcW w:w="2952" w:type="dxa"/>
            <w:tcBorders>
              <w:top w:val="single" w:sz="4" w:space="0" w:color="auto"/>
              <w:left w:val="single" w:sz="4" w:space="0" w:color="auto"/>
              <w:bottom w:val="single" w:sz="4" w:space="0" w:color="auto"/>
              <w:right w:val="single" w:sz="4" w:space="0" w:color="auto"/>
            </w:tcBorders>
            <w:vAlign w:val="center"/>
            <w:hideMark/>
          </w:tcPr>
          <w:p w14:paraId="3F4707CC" w14:textId="77777777" w:rsidR="00C236A4" w:rsidRPr="00C236A4" w:rsidRDefault="00C236A4" w:rsidP="00C236A4">
            <w:pPr>
              <w:jc w:val="center"/>
            </w:pPr>
            <w:r w:rsidRPr="00C236A4">
              <w:t>Jesus’ Role</w:t>
            </w:r>
          </w:p>
        </w:tc>
        <w:tc>
          <w:tcPr>
            <w:tcW w:w="2952" w:type="dxa"/>
            <w:tcBorders>
              <w:top w:val="single" w:sz="4" w:space="0" w:color="auto"/>
              <w:left w:val="single" w:sz="4" w:space="0" w:color="auto"/>
              <w:bottom w:val="single" w:sz="4" w:space="0" w:color="auto"/>
              <w:right w:val="single" w:sz="4" w:space="0" w:color="auto"/>
            </w:tcBorders>
            <w:vAlign w:val="center"/>
            <w:hideMark/>
          </w:tcPr>
          <w:p w14:paraId="2302E425" w14:textId="77777777" w:rsidR="00C236A4" w:rsidRPr="00C236A4" w:rsidRDefault="00C236A4" w:rsidP="00C236A4">
            <w:pPr>
              <w:jc w:val="center"/>
            </w:pPr>
            <w:r w:rsidRPr="00C236A4">
              <w:t>Believers’ Role</w:t>
            </w:r>
          </w:p>
        </w:tc>
      </w:tr>
      <w:tr w:rsidR="00C236A4" w:rsidRPr="00C236A4" w14:paraId="585C141E" w14:textId="77777777" w:rsidTr="00AE6C1C">
        <w:tc>
          <w:tcPr>
            <w:tcW w:w="2952" w:type="dxa"/>
            <w:tcBorders>
              <w:top w:val="single" w:sz="4" w:space="0" w:color="auto"/>
              <w:left w:val="single" w:sz="4" w:space="0" w:color="auto"/>
              <w:bottom w:val="single" w:sz="4" w:space="0" w:color="auto"/>
              <w:right w:val="single" w:sz="4" w:space="0" w:color="auto"/>
            </w:tcBorders>
            <w:hideMark/>
          </w:tcPr>
          <w:p w14:paraId="62BD061C" w14:textId="77777777" w:rsidR="00C236A4" w:rsidRPr="00C236A4" w:rsidRDefault="00C236A4" w:rsidP="00C236A4">
            <w:pPr>
              <w:numPr>
                <w:ilvl w:val="0"/>
                <w:numId w:val="6"/>
              </w:numPr>
              <w:tabs>
                <w:tab w:val="num" w:pos="720"/>
              </w:tabs>
            </w:pPr>
            <w:r w:rsidRPr="00C236A4">
              <w:t>the gardener</w:t>
            </w:r>
          </w:p>
          <w:p w14:paraId="08A04375" w14:textId="77777777" w:rsidR="00C236A4" w:rsidRPr="00C236A4" w:rsidRDefault="00C236A4" w:rsidP="00C236A4">
            <w:pPr>
              <w:numPr>
                <w:ilvl w:val="0"/>
                <w:numId w:val="6"/>
              </w:numPr>
              <w:tabs>
                <w:tab w:val="num" w:pos="720"/>
              </w:tabs>
            </w:pPr>
            <w:r w:rsidRPr="00C236A4">
              <w:t>remove fruitless branches</w:t>
            </w:r>
          </w:p>
          <w:p w14:paraId="07488678" w14:textId="77777777" w:rsidR="00C236A4" w:rsidRPr="00C236A4" w:rsidRDefault="00C236A4" w:rsidP="00C236A4">
            <w:pPr>
              <w:numPr>
                <w:ilvl w:val="0"/>
                <w:numId w:val="6"/>
              </w:numPr>
              <w:tabs>
                <w:tab w:val="num" w:pos="720"/>
              </w:tabs>
            </w:pPr>
            <w:r w:rsidRPr="00C236A4">
              <w:t>prune</w:t>
            </w:r>
          </w:p>
          <w:p w14:paraId="045B6E75" w14:textId="77777777" w:rsidR="00C236A4" w:rsidRPr="00C236A4" w:rsidRDefault="00C236A4" w:rsidP="00C236A4">
            <w:pPr>
              <w:numPr>
                <w:ilvl w:val="0"/>
                <w:numId w:val="6"/>
              </w:numPr>
              <w:tabs>
                <w:tab w:val="num" w:pos="720"/>
              </w:tabs>
            </w:pPr>
            <w:r w:rsidRPr="00C236A4">
              <w:t>increase fruitfulness</w:t>
            </w:r>
          </w:p>
        </w:tc>
        <w:tc>
          <w:tcPr>
            <w:tcW w:w="2952" w:type="dxa"/>
            <w:tcBorders>
              <w:top w:val="single" w:sz="4" w:space="0" w:color="auto"/>
              <w:left w:val="single" w:sz="4" w:space="0" w:color="auto"/>
              <w:bottom w:val="single" w:sz="4" w:space="0" w:color="auto"/>
              <w:right w:val="single" w:sz="4" w:space="0" w:color="auto"/>
            </w:tcBorders>
            <w:hideMark/>
          </w:tcPr>
          <w:p w14:paraId="42A92F35" w14:textId="77777777" w:rsidR="00C236A4" w:rsidRPr="00C236A4" w:rsidRDefault="00C236A4" w:rsidP="00C236A4">
            <w:pPr>
              <w:numPr>
                <w:ilvl w:val="0"/>
                <w:numId w:val="6"/>
              </w:numPr>
              <w:tabs>
                <w:tab w:val="num" w:pos="720"/>
              </w:tabs>
            </w:pPr>
            <w:r w:rsidRPr="00C236A4">
              <w:t>communicate Truth</w:t>
            </w:r>
          </w:p>
          <w:p w14:paraId="6F84E0A3" w14:textId="77777777" w:rsidR="00C236A4" w:rsidRPr="00C236A4" w:rsidRDefault="00C236A4" w:rsidP="00C236A4">
            <w:pPr>
              <w:numPr>
                <w:ilvl w:val="0"/>
                <w:numId w:val="6"/>
              </w:numPr>
              <w:tabs>
                <w:tab w:val="num" w:pos="720"/>
              </w:tabs>
            </w:pPr>
            <w:r w:rsidRPr="00C236A4">
              <w:t>cleanse believer</w:t>
            </w:r>
          </w:p>
          <w:p w14:paraId="57AACBFE" w14:textId="77777777" w:rsidR="00C236A4" w:rsidRPr="00C236A4" w:rsidRDefault="00C236A4" w:rsidP="00C236A4">
            <w:pPr>
              <w:numPr>
                <w:ilvl w:val="0"/>
                <w:numId w:val="6"/>
              </w:numPr>
              <w:tabs>
                <w:tab w:val="num" w:pos="720"/>
              </w:tabs>
            </w:pPr>
            <w:r w:rsidRPr="00C236A4">
              <w:t>the Vine</w:t>
            </w:r>
          </w:p>
          <w:p w14:paraId="4E60B600" w14:textId="77777777" w:rsidR="00C236A4" w:rsidRPr="00C236A4" w:rsidRDefault="00C236A4" w:rsidP="00C236A4">
            <w:pPr>
              <w:numPr>
                <w:ilvl w:val="0"/>
                <w:numId w:val="6"/>
              </w:numPr>
              <w:tabs>
                <w:tab w:val="num" w:pos="720"/>
              </w:tabs>
            </w:pPr>
            <w:r w:rsidRPr="00C236A4">
              <w:t>indwell the believer (remain in us)</w:t>
            </w:r>
          </w:p>
        </w:tc>
        <w:tc>
          <w:tcPr>
            <w:tcW w:w="2952" w:type="dxa"/>
            <w:tcBorders>
              <w:top w:val="single" w:sz="4" w:space="0" w:color="auto"/>
              <w:left w:val="single" w:sz="4" w:space="0" w:color="auto"/>
              <w:bottom w:val="single" w:sz="4" w:space="0" w:color="auto"/>
              <w:right w:val="single" w:sz="4" w:space="0" w:color="auto"/>
            </w:tcBorders>
            <w:hideMark/>
          </w:tcPr>
          <w:p w14:paraId="6F32F8F6" w14:textId="77777777" w:rsidR="00C236A4" w:rsidRPr="00C236A4" w:rsidRDefault="00C236A4" w:rsidP="00C236A4">
            <w:pPr>
              <w:numPr>
                <w:ilvl w:val="0"/>
                <w:numId w:val="6"/>
              </w:numPr>
              <w:tabs>
                <w:tab w:val="num" w:pos="720"/>
              </w:tabs>
            </w:pPr>
            <w:r w:rsidRPr="00C236A4">
              <w:t>remain in Christ</w:t>
            </w:r>
          </w:p>
          <w:p w14:paraId="1185E2D7" w14:textId="77777777" w:rsidR="00C236A4" w:rsidRPr="00C236A4" w:rsidRDefault="00C236A4" w:rsidP="00C236A4">
            <w:pPr>
              <w:numPr>
                <w:ilvl w:val="0"/>
                <w:numId w:val="6"/>
              </w:numPr>
              <w:tabs>
                <w:tab w:val="num" w:pos="720"/>
              </w:tabs>
            </w:pPr>
            <w:r w:rsidRPr="00C236A4">
              <w:t>bear fruit only by remaining in Christ</w:t>
            </w:r>
          </w:p>
        </w:tc>
      </w:tr>
    </w:tbl>
    <w:p w14:paraId="6B2B0005" w14:textId="77777777" w:rsidR="001B5731" w:rsidRDefault="001B5731" w:rsidP="001B5731"/>
    <w:p w14:paraId="3F4EF457" w14:textId="0FF3CDEA" w:rsidR="00C236A4" w:rsidRPr="00C236A4" w:rsidRDefault="00D84B5B" w:rsidP="00C236A4">
      <w:pPr>
        <w:rPr>
          <w:rFonts w:eastAsia="Calibri"/>
        </w:rPr>
      </w:pPr>
      <w:r>
        <w:rPr>
          <w:rFonts w:eastAsia="Calibri"/>
        </w:rPr>
        <w:t>In gardening, w</w:t>
      </w:r>
      <w:r w:rsidR="00C236A4" w:rsidRPr="00C236A4">
        <w:rPr>
          <w:rFonts w:eastAsia="Calibri"/>
        </w:rPr>
        <w:t>hat is the purpose of pruning</w:t>
      </w:r>
      <w:r w:rsidR="008C17C8">
        <w:rPr>
          <w:rFonts w:eastAsia="Calibri"/>
        </w:rPr>
        <w:t>?</w:t>
      </w:r>
    </w:p>
    <w:p w14:paraId="530073E3" w14:textId="77777777" w:rsidR="00C236A4" w:rsidRPr="00C236A4" w:rsidRDefault="00C236A4" w:rsidP="00C236A4">
      <w:pPr>
        <w:numPr>
          <w:ilvl w:val="0"/>
          <w:numId w:val="6"/>
        </w:numPr>
        <w:tabs>
          <w:tab w:val="clear" w:pos="450"/>
        </w:tabs>
        <w:rPr>
          <w:rFonts w:eastAsia="Calibri"/>
        </w:rPr>
      </w:pPr>
      <w:r w:rsidRPr="00C236A4">
        <w:rPr>
          <w:rFonts w:eastAsia="Calibri"/>
        </w:rPr>
        <w:t>stimulates new growth, more growth</w:t>
      </w:r>
    </w:p>
    <w:p w14:paraId="536AB3D7" w14:textId="77777777" w:rsidR="00C236A4" w:rsidRPr="00C236A4" w:rsidRDefault="00C236A4" w:rsidP="00C236A4">
      <w:pPr>
        <w:numPr>
          <w:ilvl w:val="0"/>
          <w:numId w:val="6"/>
        </w:numPr>
        <w:tabs>
          <w:tab w:val="clear" w:pos="450"/>
        </w:tabs>
        <w:rPr>
          <w:rFonts w:eastAsia="Calibri"/>
        </w:rPr>
      </w:pPr>
      <w:r w:rsidRPr="00C236A4">
        <w:rPr>
          <w:rFonts w:eastAsia="Calibri"/>
        </w:rPr>
        <w:t>results in increased fruitfulness</w:t>
      </w:r>
    </w:p>
    <w:p w14:paraId="3F8219EB" w14:textId="5EF88481" w:rsidR="00C236A4" w:rsidRDefault="00C236A4" w:rsidP="00C236A4">
      <w:pPr>
        <w:numPr>
          <w:ilvl w:val="0"/>
          <w:numId w:val="6"/>
        </w:numPr>
        <w:tabs>
          <w:tab w:val="clear" w:pos="450"/>
        </w:tabs>
        <w:rPr>
          <w:rFonts w:eastAsia="Calibri"/>
        </w:rPr>
      </w:pPr>
      <w:r w:rsidRPr="00C236A4">
        <w:rPr>
          <w:rFonts w:eastAsia="Calibri"/>
        </w:rPr>
        <w:t>removes unproductive elements of the plant (our lives)</w:t>
      </w:r>
    </w:p>
    <w:p w14:paraId="7F003881" w14:textId="140A7274" w:rsidR="008C17C8" w:rsidRDefault="008C17C8" w:rsidP="00C236A4">
      <w:pPr>
        <w:numPr>
          <w:ilvl w:val="0"/>
          <w:numId w:val="6"/>
        </w:numPr>
        <w:tabs>
          <w:tab w:val="clear" w:pos="450"/>
        </w:tabs>
        <w:rPr>
          <w:rFonts w:eastAsia="Calibri"/>
        </w:rPr>
      </w:pPr>
      <w:r>
        <w:rPr>
          <w:rFonts w:eastAsia="Calibri"/>
        </w:rPr>
        <w:t>direct growth in a certain direction</w:t>
      </w:r>
    </w:p>
    <w:p w14:paraId="01B93CCB" w14:textId="7B89DD8E" w:rsidR="00C236A4" w:rsidRPr="008C17C8" w:rsidRDefault="008C17C8" w:rsidP="00C236A4">
      <w:pPr>
        <w:numPr>
          <w:ilvl w:val="0"/>
          <w:numId w:val="6"/>
        </w:numPr>
        <w:tabs>
          <w:tab w:val="clear" w:pos="450"/>
        </w:tabs>
        <w:rPr>
          <w:rFonts w:eastAsia="Calibri"/>
        </w:rPr>
      </w:pPr>
      <w:r w:rsidRPr="008C17C8">
        <w:rPr>
          <w:rFonts w:eastAsia="Calibri"/>
        </w:rPr>
        <w:t>reduce risk of falling branches</w:t>
      </w:r>
    </w:p>
    <w:p w14:paraId="3DB176EE" w14:textId="77777777" w:rsidR="00C236A4" w:rsidRDefault="00C236A4" w:rsidP="00C236A4">
      <w:pPr>
        <w:rPr>
          <w:rFonts w:eastAsia="Calibri"/>
        </w:rPr>
      </w:pPr>
    </w:p>
    <w:p w14:paraId="2F862D76" w14:textId="3A5DDB43" w:rsidR="00C236A4" w:rsidRPr="00C236A4" w:rsidRDefault="00C236A4" w:rsidP="00C236A4">
      <w:pPr>
        <w:rPr>
          <w:rFonts w:eastAsia="Calibri"/>
        </w:rPr>
      </w:pPr>
      <w:r w:rsidRPr="00C236A4">
        <w:rPr>
          <w:rFonts w:eastAsia="Calibri"/>
        </w:rPr>
        <w:lastRenderedPageBreak/>
        <w:t>What are some common types of pruning that Christians need?</w:t>
      </w:r>
    </w:p>
    <w:p w14:paraId="498ADB1D" w14:textId="77777777" w:rsidR="00C236A4" w:rsidRPr="00C236A4" w:rsidRDefault="00C236A4" w:rsidP="00C236A4">
      <w:pPr>
        <w:numPr>
          <w:ilvl w:val="0"/>
          <w:numId w:val="6"/>
        </w:numPr>
        <w:tabs>
          <w:tab w:val="clear" w:pos="450"/>
        </w:tabs>
        <w:rPr>
          <w:rFonts w:eastAsia="Calibri"/>
        </w:rPr>
      </w:pPr>
      <w:r w:rsidRPr="00C236A4">
        <w:rPr>
          <w:rFonts w:eastAsia="Calibri"/>
        </w:rPr>
        <w:t>get rid of sins in our lives</w:t>
      </w:r>
    </w:p>
    <w:p w14:paraId="2358FE9C" w14:textId="121EC82B" w:rsidR="00C236A4" w:rsidRDefault="00C236A4" w:rsidP="00C236A4">
      <w:pPr>
        <w:numPr>
          <w:ilvl w:val="0"/>
          <w:numId w:val="6"/>
        </w:numPr>
        <w:tabs>
          <w:tab w:val="clear" w:pos="450"/>
        </w:tabs>
        <w:rPr>
          <w:rFonts w:eastAsia="Calibri"/>
        </w:rPr>
      </w:pPr>
      <w:r w:rsidRPr="00C236A4">
        <w:rPr>
          <w:rFonts w:eastAsia="Calibri"/>
        </w:rPr>
        <w:t>get our focus back on Jesus, get Him back into first place in our lives</w:t>
      </w:r>
    </w:p>
    <w:p w14:paraId="1D813353" w14:textId="77777777" w:rsidR="008C17C8" w:rsidRPr="008C17C8" w:rsidRDefault="008C17C8" w:rsidP="008C17C8">
      <w:pPr>
        <w:numPr>
          <w:ilvl w:val="0"/>
          <w:numId w:val="6"/>
        </w:numPr>
        <w:tabs>
          <w:tab w:val="clear" w:pos="450"/>
        </w:tabs>
        <w:rPr>
          <w:rFonts w:eastAsia="Calibri"/>
        </w:rPr>
      </w:pPr>
      <w:r w:rsidRPr="008C17C8">
        <w:rPr>
          <w:rFonts w:eastAsia="Calibri"/>
        </w:rPr>
        <w:t>shape or direct our lives in a certain direction</w:t>
      </w:r>
    </w:p>
    <w:p w14:paraId="009AA683" w14:textId="77777777" w:rsidR="008C17C8" w:rsidRPr="008C17C8" w:rsidRDefault="008C17C8" w:rsidP="008C17C8">
      <w:pPr>
        <w:numPr>
          <w:ilvl w:val="0"/>
          <w:numId w:val="6"/>
        </w:numPr>
        <w:tabs>
          <w:tab w:val="clear" w:pos="450"/>
        </w:tabs>
        <w:rPr>
          <w:rFonts w:eastAsia="Calibri"/>
        </w:rPr>
      </w:pPr>
      <w:r w:rsidRPr="008C17C8">
        <w:rPr>
          <w:rFonts w:eastAsia="Calibri"/>
        </w:rPr>
        <w:t xml:space="preserve">limit areas of our lives that are not productive </w:t>
      </w:r>
    </w:p>
    <w:p w14:paraId="47F29B46" w14:textId="77777777" w:rsidR="008C17C8" w:rsidRPr="00995CFF" w:rsidRDefault="008C17C8" w:rsidP="008C17C8">
      <w:pPr>
        <w:numPr>
          <w:ilvl w:val="0"/>
          <w:numId w:val="6"/>
        </w:numPr>
        <w:tabs>
          <w:tab w:val="clear" w:pos="450"/>
        </w:tabs>
      </w:pPr>
      <w:r w:rsidRPr="008C17C8">
        <w:rPr>
          <w:rFonts w:eastAsia="Calibri"/>
        </w:rPr>
        <w:t>divert</w:t>
      </w:r>
      <w:r w:rsidRPr="00995CFF">
        <w:t xml:space="preserve"> our energies into production of more or more important fruit</w:t>
      </w:r>
    </w:p>
    <w:p w14:paraId="41F1C681" w14:textId="413BA24D" w:rsidR="008C17C8" w:rsidRPr="00C236A4" w:rsidRDefault="008C17C8" w:rsidP="008C17C8">
      <w:pPr>
        <w:numPr>
          <w:ilvl w:val="0"/>
          <w:numId w:val="6"/>
        </w:numPr>
        <w:tabs>
          <w:tab w:val="clear" w:pos="450"/>
        </w:tabs>
        <w:rPr>
          <w:rFonts w:eastAsia="Calibri"/>
        </w:rPr>
      </w:pPr>
      <w:r w:rsidRPr="00995CFF">
        <w:t>create new areas of our lives that produce more fruit</w:t>
      </w:r>
    </w:p>
    <w:p w14:paraId="6BACB36E" w14:textId="4453123D" w:rsidR="001B5731" w:rsidRDefault="001B5731" w:rsidP="001B5731">
      <w:pPr>
        <w:rPr>
          <w:rFonts w:eastAsia="Calibri"/>
        </w:rPr>
      </w:pPr>
    </w:p>
    <w:p w14:paraId="4125A949" w14:textId="01D18C1A" w:rsidR="008C17C8" w:rsidRPr="008C17C8" w:rsidRDefault="008C17C8" w:rsidP="008C17C8">
      <w:r w:rsidRPr="008C17C8">
        <w:t>In what ways might God be wanting to remove "dead" or useless pieces</w:t>
      </w:r>
      <w:r>
        <w:t xml:space="preserve"> in</w:t>
      </w:r>
      <w:r w:rsidRPr="008C17C8">
        <w:t xml:space="preserve"> </w:t>
      </w:r>
      <w:r>
        <w:t>our lives?</w:t>
      </w:r>
    </w:p>
    <w:p w14:paraId="5CDC3534" w14:textId="77777777" w:rsidR="008C17C8" w:rsidRPr="008C17C8" w:rsidRDefault="008C17C8" w:rsidP="008C17C8">
      <w:pPr>
        <w:numPr>
          <w:ilvl w:val="0"/>
          <w:numId w:val="7"/>
        </w:numPr>
      </w:pPr>
      <w:r w:rsidRPr="008C17C8">
        <w:t>changing how I spend my time</w:t>
      </w:r>
    </w:p>
    <w:p w14:paraId="06F1E403" w14:textId="77777777" w:rsidR="008C17C8" w:rsidRPr="008C17C8" w:rsidRDefault="008C17C8" w:rsidP="008C17C8">
      <w:pPr>
        <w:numPr>
          <w:ilvl w:val="0"/>
          <w:numId w:val="7"/>
        </w:numPr>
      </w:pPr>
      <w:r w:rsidRPr="008C17C8">
        <w:t>changing my entertainment choices</w:t>
      </w:r>
    </w:p>
    <w:p w14:paraId="08C4EB95" w14:textId="77777777" w:rsidR="008C17C8" w:rsidRPr="008C17C8" w:rsidRDefault="008C17C8" w:rsidP="008C17C8">
      <w:pPr>
        <w:numPr>
          <w:ilvl w:val="0"/>
          <w:numId w:val="7"/>
        </w:numPr>
      </w:pPr>
      <w:r w:rsidRPr="008C17C8">
        <w:t>changing who I hang out with</w:t>
      </w:r>
    </w:p>
    <w:p w14:paraId="058E7837" w14:textId="77777777" w:rsidR="008C17C8" w:rsidRPr="008C17C8" w:rsidRDefault="008C17C8" w:rsidP="008C17C8">
      <w:pPr>
        <w:numPr>
          <w:ilvl w:val="0"/>
          <w:numId w:val="7"/>
        </w:numPr>
      </w:pPr>
      <w:r w:rsidRPr="008C17C8">
        <w:t>changing my personal health habits (eating, exercising, getting enough sleep)</w:t>
      </w:r>
    </w:p>
    <w:p w14:paraId="45A69B97" w14:textId="77777777" w:rsidR="008C17C8" w:rsidRPr="008C17C8" w:rsidRDefault="008C17C8" w:rsidP="008C17C8">
      <w:pPr>
        <w:numPr>
          <w:ilvl w:val="0"/>
          <w:numId w:val="7"/>
        </w:numPr>
      </w:pPr>
      <w:r w:rsidRPr="008C17C8">
        <w:t>quit spending weekends away from church</w:t>
      </w:r>
    </w:p>
    <w:p w14:paraId="23ABBFE2" w14:textId="77777777" w:rsidR="008C17C8" w:rsidRPr="008C17C8" w:rsidRDefault="008C17C8" w:rsidP="008C17C8">
      <w:pPr>
        <w:numPr>
          <w:ilvl w:val="0"/>
          <w:numId w:val="7"/>
        </w:numPr>
      </w:pPr>
      <w:r w:rsidRPr="008C17C8">
        <w:t>changing my career goals to be less selfishly centered</w:t>
      </w:r>
    </w:p>
    <w:p w14:paraId="0EECF448" w14:textId="77777777" w:rsidR="008C17C8" w:rsidRPr="008C17C8" w:rsidRDefault="008C17C8" w:rsidP="008C17C8">
      <w:pPr>
        <w:numPr>
          <w:ilvl w:val="0"/>
          <w:numId w:val="7"/>
        </w:numPr>
      </w:pPr>
      <w:r w:rsidRPr="008C17C8">
        <w:t>cause me to be willing to be faithful in tithing</w:t>
      </w:r>
    </w:p>
    <w:p w14:paraId="41EF92CB" w14:textId="77777777" w:rsidR="008C17C8" w:rsidRDefault="008C17C8" w:rsidP="001B5731"/>
    <w:p w14:paraId="4C0A1D3D" w14:textId="77777777" w:rsidR="008C17C8" w:rsidRPr="008C17C8" w:rsidRDefault="008C17C8" w:rsidP="008C17C8">
      <w:r w:rsidRPr="008C17C8">
        <w:t xml:space="preserve">What are some things that God expects believers to produce?  What does it mean to bear fruit as a Christian? </w:t>
      </w:r>
    </w:p>
    <w:p w14:paraId="3BD0D360" w14:textId="77777777" w:rsidR="008C17C8" w:rsidRPr="00995CFF" w:rsidRDefault="008C17C8" w:rsidP="008C17C8">
      <w:pPr>
        <w:pStyle w:val="NoSpacing"/>
        <w:numPr>
          <w:ilvl w:val="0"/>
          <w:numId w:val="7"/>
        </w:numPr>
        <w:rPr>
          <w:rFonts w:ascii="Times New Roman" w:hAnsi="Times New Roman"/>
          <w:sz w:val="24"/>
          <w:szCs w:val="24"/>
        </w:rPr>
      </w:pPr>
      <w:r w:rsidRPr="00995CFF">
        <w:rPr>
          <w:rFonts w:ascii="Times New Roman" w:hAnsi="Times New Roman"/>
          <w:sz w:val="24"/>
          <w:szCs w:val="24"/>
        </w:rPr>
        <w:t>can mean leading others to Jesus</w:t>
      </w:r>
    </w:p>
    <w:p w14:paraId="0C533072" w14:textId="77777777" w:rsidR="008C17C8" w:rsidRPr="00995CFF" w:rsidRDefault="008C17C8" w:rsidP="008C17C8">
      <w:pPr>
        <w:pStyle w:val="NoSpacing"/>
        <w:numPr>
          <w:ilvl w:val="0"/>
          <w:numId w:val="7"/>
        </w:numPr>
        <w:rPr>
          <w:rFonts w:ascii="Times New Roman" w:hAnsi="Times New Roman"/>
          <w:sz w:val="24"/>
          <w:szCs w:val="24"/>
        </w:rPr>
      </w:pPr>
      <w:r w:rsidRPr="00995CFF">
        <w:rPr>
          <w:rFonts w:ascii="Times New Roman" w:hAnsi="Times New Roman"/>
          <w:sz w:val="24"/>
          <w:szCs w:val="24"/>
        </w:rPr>
        <w:t>involvement in Kingdom ministries</w:t>
      </w:r>
    </w:p>
    <w:p w14:paraId="6E762BA0" w14:textId="77777777" w:rsidR="008C17C8" w:rsidRPr="00995CFF" w:rsidRDefault="008C17C8" w:rsidP="008C17C8">
      <w:pPr>
        <w:pStyle w:val="NoSpacing"/>
        <w:numPr>
          <w:ilvl w:val="0"/>
          <w:numId w:val="7"/>
        </w:numPr>
        <w:rPr>
          <w:rFonts w:ascii="Times New Roman" w:hAnsi="Times New Roman"/>
          <w:sz w:val="24"/>
          <w:szCs w:val="24"/>
        </w:rPr>
      </w:pPr>
      <w:r w:rsidRPr="00995CFF">
        <w:rPr>
          <w:rFonts w:ascii="Times New Roman" w:hAnsi="Times New Roman"/>
          <w:sz w:val="24"/>
          <w:szCs w:val="24"/>
        </w:rPr>
        <w:t>make our lives more spiritually useful</w:t>
      </w:r>
    </w:p>
    <w:p w14:paraId="46748B64" w14:textId="77777777" w:rsidR="008C17C8" w:rsidRPr="00995CFF" w:rsidRDefault="008C17C8" w:rsidP="008C17C8">
      <w:pPr>
        <w:pStyle w:val="NoSpacing"/>
        <w:numPr>
          <w:ilvl w:val="0"/>
          <w:numId w:val="7"/>
        </w:numPr>
        <w:rPr>
          <w:rFonts w:ascii="Times New Roman" w:hAnsi="Times New Roman"/>
          <w:sz w:val="24"/>
          <w:szCs w:val="24"/>
        </w:rPr>
      </w:pPr>
      <w:r w:rsidRPr="00995CFF">
        <w:rPr>
          <w:rFonts w:ascii="Times New Roman" w:hAnsi="Times New Roman"/>
          <w:sz w:val="24"/>
          <w:szCs w:val="24"/>
        </w:rPr>
        <w:t>involvement in ministering to others</w:t>
      </w:r>
    </w:p>
    <w:p w14:paraId="6D7FBB6C" w14:textId="77777777" w:rsidR="008C17C8" w:rsidRPr="00995CFF" w:rsidRDefault="008C17C8" w:rsidP="008C17C8">
      <w:pPr>
        <w:pStyle w:val="NoSpacing"/>
        <w:numPr>
          <w:ilvl w:val="0"/>
          <w:numId w:val="7"/>
        </w:numPr>
        <w:rPr>
          <w:rFonts w:ascii="Times New Roman" w:hAnsi="Times New Roman"/>
          <w:sz w:val="24"/>
          <w:szCs w:val="24"/>
        </w:rPr>
      </w:pPr>
      <w:r w:rsidRPr="00995CFF">
        <w:rPr>
          <w:rFonts w:ascii="Times New Roman" w:hAnsi="Times New Roman"/>
          <w:sz w:val="24"/>
          <w:szCs w:val="24"/>
        </w:rPr>
        <w:t>can mean displaying the Fruit of the Spirit</w:t>
      </w:r>
    </w:p>
    <w:p w14:paraId="0B2A66AF" w14:textId="49F8AB5E" w:rsidR="008C17C8" w:rsidRPr="008C17C8" w:rsidRDefault="008C17C8" w:rsidP="008C17C8">
      <w:pPr>
        <w:numPr>
          <w:ilvl w:val="0"/>
          <w:numId w:val="5"/>
        </w:numPr>
      </w:pPr>
      <w:r w:rsidRPr="008C17C8">
        <w:t xml:space="preserve">love, joy, peace, patience, kindness, goodness, gentleness, faithfulness, </w:t>
      </w:r>
      <w:r w:rsidRPr="008C17C8">
        <w:t>self-control</w:t>
      </w:r>
    </w:p>
    <w:p w14:paraId="71FA49F3" w14:textId="77777777" w:rsidR="008C17C8" w:rsidRDefault="008C17C8" w:rsidP="001B5731"/>
    <w:p w14:paraId="5B6C674A" w14:textId="4029482B" w:rsidR="00153E4C" w:rsidRDefault="00C34DEE" w:rsidP="0056268D">
      <w:r>
        <w:t>3.2</w:t>
      </w:r>
      <w:r w:rsidR="008D1447">
        <w:t xml:space="preserve"> </w:t>
      </w:r>
      <w:r w:rsidR="008C17C8">
        <w:t>Our Relationship with Jesus</w:t>
      </w:r>
    </w:p>
    <w:p w14:paraId="68C3641D" w14:textId="77777777" w:rsidR="00153E4C" w:rsidRDefault="00153E4C"/>
    <w:p w14:paraId="2AE48B65" w14:textId="74D50FDE" w:rsidR="0056268D" w:rsidRDefault="001048DE" w:rsidP="00BD3D81">
      <w:r>
        <w:t>Listen for</w:t>
      </w:r>
      <w:r w:rsidR="008C17C8">
        <w:t xml:space="preserve"> </w:t>
      </w:r>
      <w:r w:rsidR="00D04D2A">
        <w:t>an essential connection.</w:t>
      </w:r>
    </w:p>
    <w:p w14:paraId="1CC479E2" w14:textId="77777777" w:rsidR="0056268D" w:rsidRDefault="0056268D" w:rsidP="00BD3D81"/>
    <w:p w14:paraId="6A91299F" w14:textId="77777777" w:rsidR="008C17C8" w:rsidRPr="008C17C8" w:rsidRDefault="008C17C8" w:rsidP="008C17C8">
      <w:pPr>
        <w:rPr>
          <w:rFonts w:eastAsia="Calibri"/>
          <w:sz w:val="18"/>
          <w:szCs w:val="18"/>
        </w:rPr>
      </w:pPr>
      <w:r w:rsidRPr="008C17C8">
        <w:rPr>
          <w:rFonts w:eastAsia="Calibri"/>
          <w:sz w:val="18"/>
          <w:szCs w:val="18"/>
        </w:rPr>
        <w:t xml:space="preserve">John 15:4-5 (NIV)  Remain in me, and I will remain in you. No branch can bear fruit by itself; it must remain in the vine. Neither can you bear fruit unless you remain in me.  5  "I am the vine; you are the branches. If a man remains in me and I in him, he will bear much fruit; apart from me you can do nothing.  </w:t>
      </w:r>
    </w:p>
    <w:p w14:paraId="3884A4ED" w14:textId="77777777" w:rsidR="0056268D" w:rsidRDefault="0056268D" w:rsidP="00BD3D81"/>
    <w:p w14:paraId="7FB73D88" w14:textId="77777777" w:rsidR="00D04D2A" w:rsidRPr="00D04D2A" w:rsidRDefault="00BD3D81" w:rsidP="00D04D2A">
      <w:r w:rsidRPr="00D04D2A">
        <w:t xml:space="preserve"> </w:t>
      </w:r>
      <w:r w:rsidR="00D04D2A" w:rsidRPr="00D04D2A">
        <w:t xml:space="preserve">What is essential if one is to be spiritually effective, or fruitful? </w:t>
      </w:r>
    </w:p>
    <w:p w14:paraId="33C099E5" w14:textId="77777777" w:rsidR="00D04D2A" w:rsidRPr="00D04D2A" w:rsidRDefault="00D04D2A" w:rsidP="00D04D2A">
      <w:pPr>
        <w:numPr>
          <w:ilvl w:val="0"/>
          <w:numId w:val="7"/>
        </w:numPr>
        <w:rPr>
          <w:rFonts w:eastAsia="Calibri"/>
        </w:rPr>
      </w:pPr>
      <w:r w:rsidRPr="00D04D2A">
        <w:rPr>
          <w:rFonts w:eastAsia="Calibri"/>
        </w:rPr>
        <w:t>“remain in” Jesus</w:t>
      </w:r>
    </w:p>
    <w:p w14:paraId="7EDCBA08" w14:textId="77777777" w:rsidR="00D04D2A" w:rsidRPr="00D04D2A" w:rsidRDefault="00D04D2A" w:rsidP="00D04D2A">
      <w:pPr>
        <w:numPr>
          <w:ilvl w:val="0"/>
          <w:numId w:val="7"/>
        </w:numPr>
        <w:rPr>
          <w:rFonts w:eastAsia="Calibri"/>
        </w:rPr>
      </w:pPr>
      <w:r w:rsidRPr="00D04D2A">
        <w:rPr>
          <w:rFonts w:eastAsia="Calibri"/>
        </w:rPr>
        <w:t>allow Jesus to “remain in you”</w:t>
      </w:r>
    </w:p>
    <w:p w14:paraId="74D9CEEC" w14:textId="77777777" w:rsidR="00D04D2A" w:rsidRPr="00D04D2A" w:rsidRDefault="00D04D2A" w:rsidP="00D04D2A">
      <w:pPr>
        <w:numPr>
          <w:ilvl w:val="0"/>
          <w:numId w:val="7"/>
        </w:numPr>
        <w:rPr>
          <w:rFonts w:eastAsia="Calibri"/>
        </w:rPr>
      </w:pPr>
      <w:r w:rsidRPr="00D04D2A">
        <w:rPr>
          <w:rFonts w:eastAsia="Calibri"/>
        </w:rPr>
        <w:t>living in trust and obedience to Jesus and His teachings</w:t>
      </w:r>
    </w:p>
    <w:p w14:paraId="62E4240D" w14:textId="77777777" w:rsidR="00D04D2A" w:rsidRPr="00D04D2A" w:rsidRDefault="00D04D2A" w:rsidP="00D04D2A">
      <w:pPr>
        <w:numPr>
          <w:ilvl w:val="0"/>
          <w:numId w:val="7"/>
        </w:numPr>
        <w:rPr>
          <w:rFonts w:eastAsia="Calibri"/>
        </w:rPr>
      </w:pPr>
      <w:r w:rsidRPr="00D04D2A">
        <w:rPr>
          <w:rFonts w:eastAsia="Calibri"/>
        </w:rPr>
        <w:t>allow God’s indwelling Holy Spirit to work in and through us</w:t>
      </w:r>
    </w:p>
    <w:p w14:paraId="6547EB59" w14:textId="77777777" w:rsidR="00D04D2A" w:rsidRPr="00D04D2A" w:rsidRDefault="00D04D2A" w:rsidP="00D04D2A">
      <w:pPr>
        <w:numPr>
          <w:ilvl w:val="0"/>
          <w:numId w:val="7"/>
        </w:numPr>
        <w:rPr>
          <w:rFonts w:eastAsia="Calibri"/>
        </w:rPr>
      </w:pPr>
      <w:r w:rsidRPr="00D04D2A">
        <w:rPr>
          <w:rFonts w:eastAsia="Calibri"/>
        </w:rPr>
        <w:t>surrender daily, moment by moment to His guidance and promptings</w:t>
      </w:r>
    </w:p>
    <w:p w14:paraId="53B7D90F" w14:textId="131CB35D" w:rsidR="00BD3D81" w:rsidRPr="00080B0C" w:rsidRDefault="00BD3D81" w:rsidP="00BD3D81">
      <w:pPr>
        <w:rPr>
          <w:sz w:val="18"/>
        </w:rPr>
      </w:pPr>
    </w:p>
    <w:p w14:paraId="22DB7E74" w14:textId="77777777" w:rsidR="00D04D2A" w:rsidRPr="00D04D2A" w:rsidRDefault="00D04D2A" w:rsidP="00D04D2A">
      <w:r w:rsidRPr="00D04D2A">
        <w:t>How does Jesus describe the relationship between Himself and believers?</w:t>
      </w:r>
    </w:p>
    <w:p w14:paraId="598EFADC" w14:textId="77777777" w:rsidR="00D04D2A" w:rsidRPr="00D04D2A" w:rsidRDefault="00D04D2A" w:rsidP="00D04D2A">
      <w:pPr>
        <w:numPr>
          <w:ilvl w:val="0"/>
          <w:numId w:val="7"/>
        </w:numPr>
      </w:pPr>
      <w:r w:rsidRPr="00D04D2A">
        <w:t>you cannot bear fruit by yourself</w:t>
      </w:r>
    </w:p>
    <w:p w14:paraId="5D3AB824" w14:textId="77777777" w:rsidR="00D04D2A" w:rsidRPr="00D04D2A" w:rsidRDefault="00D04D2A" w:rsidP="00D04D2A">
      <w:pPr>
        <w:numPr>
          <w:ilvl w:val="0"/>
          <w:numId w:val="7"/>
        </w:numPr>
      </w:pPr>
      <w:r w:rsidRPr="00D04D2A">
        <w:t>you must remain in the vine</w:t>
      </w:r>
    </w:p>
    <w:p w14:paraId="30B71E56" w14:textId="77777777" w:rsidR="00D04D2A" w:rsidRPr="00D04D2A" w:rsidRDefault="00D04D2A" w:rsidP="00D04D2A">
      <w:pPr>
        <w:numPr>
          <w:ilvl w:val="0"/>
          <w:numId w:val="7"/>
        </w:numPr>
      </w:pPr>
      <w:r w:rsidRPr="00D04D2A">
        <w:t>you must draw your strength, your spiritual life from Jesus</w:t>
      </w:r>
    </w:p>
    <w:p w14:paraId="7C139A3D" w14:textId="77777777" w:rsidR="00D04D2A" w:rsidRPr="00D04D2A" w:rsidRDefault="00D04D2A" w:rsidP="00D04D2A">
      <w:pPr>
        <w:numPr>
          <w:ilvl w:val="0"/>
          <w:numId w:val="7"/>
        </w:numPr>
      </w:pPr>
      <w:r w:rsidRPr="00D04D2A">
        <w:t xml:space="preserve">that is an ongoing attitude of trust and obedience </w:t>
      </w:r>
    </w:p>
    <w:p w14:paraId="1710FD90" w14:textId="77777777" w:rsidR="00D04D2A" w:rsidRPr="00D04D2A" w:rsidRDefault="00D04D2A" w:rsidP="00D04D2A"/>
    <w:p w14:paraId="01DC4A45" w14:textId="77777777" w:rsidR="00D04D2A" w:rsidRPr="00D04D2A" w:rsidRDefault="00D04D2A" w:rsidP="00D04D2A">
      <w:r w:rsidRPr="00D04D2A">
        <w:lastRenderedPageBreak/>
        <w:t xml:space="preserve">What did He say that makes it clear that believers are completely dependent on Him? </w:t>
      </w:r>
    </w:p>
    <w:p w14:paraId="7B19DB15" w14:textId="77777777" w:rsidR="00D04D2A" w:rsidRPr="00D04D2A" w:rsidRDefault="00D04D2A" w:rsidP="00D04D2A">
      <w:pPr>
        <w:numPr>
          <w:ilvl w:val="0"/>
          <w:numId w:val="7"/>
        </w:numPr>
      </w:pPr>
      <w:r w:rsidRPr="00D04D2A">
        <w:t>if you remain in, abide in Jesus you will bear much fruit</w:t>
      </w:r>
    </w:p>
    <w:p w14:paraId="29F6A04E" w14:textId="77777777" w:rsidR="00D04D2A" w:rsidRPr="00D04D2A" w:rsidRDefault="00D04D2A" w:rsidP="00D04D2A">
      <w:pPr>
        <w:numPr>
          <w:ilvl w:val="0"/>
          <w:numId w:val="7"/>
        </w:numPr>
      </w:pPr>
      <w:r w:rsidRPr="00D04D2A">
        <w:t>if you are not trusting and obeying Jesus continuously, you can do nothing</w:t>
      </w:r>
    </w:p>
    <w:p w14:paraId="4F0F00CC" w14:textId="7B46877E" w:rsidR="00D67CAC" w:rsidRDefault="00D67CAC" w:rsidP="00D67CAC"/>
    <w:p w14:paraId="2E5ED808" w14:textId="77777777" w:rsidR="00D04D2A" w:rsidRPr="00D04D2A" w:rsidRDefault="00D04D2A" w:rsidP="00D04D2A">
      <w:r w:rsidRPr="00D04D2A">
        <w:t>What does it mean to “remain in” or “abide” in Christ?  What does this look like in a practical sense in one’s life?</w:t>
      </w:r>
    </w:p>
    <w:p w14:paraId="07927311" w14:textId="77777777" w:rsidR="00D04D2A" w:rsidRPr="00D04D2A" w:rsidRDefault="00D04D2A" w:rsidP="00D04D2A">
      <w:pPr>
        <w:numPr>
          <w:ilvl w:val="0"/>
          <w:numId w:val="9"/>
        </w:numPr>
      </w:pPr>
      <w:r w:rsidRPr="00D04D2A">
        <w:t>daily, moment by moment dependence on the Lord</w:t>
      </w:r>
    </w:p>
    <w:p w14:paraId="18550395" w14:textId="77777777" w:rsidR="00D04D2A" w:rsidRPr="00D04D2A" w:rsidRDefault="00D04D2A" w:rsidP="00D04D2A">
      <w:pPr>
        <w:numPr>
          <w:ilvl w:val="0"/>
          <w:numId w:val="9"/>
        </w:numPr>
      </w:pPr>
      <w:r w:rsidRPr="00D04D2A">
        <w:t>a close relationship where we speak with Him easily, hear His promptings in our hearts and minds</w:t>
      </w:r>
    </w:p>
    <w:p w14:paraId="10772BA5" w14:textId="77777777" w:rsidR="00D04D2A" w:rsidRPr="00D04D2A" w:rsidRDefault="00D04D2A" w:rsidP="00D04D2A">
      <w:pPr>
        <w:numPr>
          <w:ilvl w:val="0"/>
          <w:numId w:val="9"/>
        </w:numPr>
      </w:pPr>
      <w:r w:rsidRPr="00D04D2A">
        <w:t>implies an ongoing relationship and dependence, not just a one-time experience</w:t>
      </w:r>
    </w:p>
    <w:p w14:paraId="46D21B7A" w14:textId="77777777" w:rsidR="00D04D2A" w:rsidRPr="00D04D2A" w:rsidRDefault="00D04D2A" w:rsidP="00D04D2A">
      <w:pPr>
        <w:numPr>
          <w:ilvl w:val="0"/>
          <w:numId w:val="9"/>
        </w:numPr>
      </w:pPr>
      <w:r w:rsidRPr="00D04D2A">
        <w:t>Jesus is the most important influence in your life</w:t>
      </w:r>
    </w:p>
    <w:p w14:paraId="0574FC8D" w14:textId="77777777" w:rsidR="00D04D2A" w:rsidRPr="00D04D2A" w:rsidRDefault="00D04D2A" w:rsidP="00D04D2A">
      <w:pPr>
        <w:numPr>
          <w:ilvl w:val="0"/>
          <w:numId w:val="9"/>
        </w:numPr>
      </w:pPr>
      <w:r w:rsidRPr="00D04D2A">
        <w:t>results from submission to, obedience of Christ, of the Holy Spirit</w:t>
      </w:r>
    </w:p>
    <w:p w14:paraId="5BC8DB11" w14:textId="43A5DE8E" w:rsidR="00D04D2A" w:rsidRDefault="00D04D2A" w:rsidP="00D67CAC"/>
    <w:p w14:paraId="4F8E3173" w14:textId="77777777" w:rsidR="00D04D2A" w:rsidRPr="00D04D2A" w:rsidRDefault="00D04D2A" w:rsidP="00D04D2A">
      <w:r w:rsidRPr="00D04D2A">
        <w:t xml:space="preserve">What are some ways the world’s advice </w:t>
      </w:r>
      <w:proofErr w:type="gramStart"/>
      <w:r w:rsidRPr="00D04D2A">
        <w:t>differs</w:t>
      </w:r>
      <w:proofErr w:type="gramEnd"/>
      <w:r w:rsidRPr="00D04D2A">
        <w:t xml:space="preserve"> from that of Jesus in 15:4?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D04D2A" w:rsidRPr="00D04D2A" w14:paraId="3D81F957" w14:textId="77777777" w:rsidTr="00AE6C1C">
        <w:tc>
          <w:tcPr>
            <w:tcW w:w="4428" w:type="dxa"/>
            <w:tcBorders>
              <w:top w:val="single" w:sz="4" w:space="0" w:color="auto"/>
              <w:left w:val="single" w:sz="4" w:space="0" w:color="auto"/>
              <w:bottom w:val="single" w:sz="4" w:space="0" w:color="auto"/>
              <w:right w:val="single" w:sz="4" w:space="0" w:color="auto"/>
            </w:tcBorders>
            <w:hideMark/>
          </w:tcPr>
          <w:p w14:paraId="1D0BEA90" w14:textId="77777777" w:rsidR="00D04D2A" w:rsidRPr="00D04D2A" w:rsidRDefault="00D04D2A" w:rsidP="00D04D2A">
            <w:pPr>
              <w:jc w:val="center"/>
            </w:pPr>
            <w:r w:rsidRPr="00D04D2A">
              <w:t>World’s advice</w:t>
            </w:r>
          </w:p>
        </w:tc>
        <w:tc>
          <w:tcPr>
            <w:tcW w:w="4428" w:type="dxa"/>
            <w:tcBorders>
              <w:top w:val="single" w:sz="4" w:space="0" w:color="auto"/>
              <w:left w:val="single" w:sz="4" w:space="0" w:color="auto"/>
              <w:bottom w:val="single" w:sz="4" w:space="0" w:color="auto"/>
              <w:right w:val="single" w:sz="4" w:space="0" w:color="auto"/>
            </w:tcBorders>
            <w:hideMark/>
          </w:tcPr>
          <w:p w14:paraId="6D324B5C" w14:textId="77777777" w:rsidR="00D04D2A" w:rsidRPr="00D04D2A" w:rsidRDefault="00D04D2A" w:rsidP="00D04D2A">
            <w:pPr>
              <w:jc w:val="center"/>
            </w:pPr>
            <w:r w:rsidRPr="00D04D2A">
              <w:t>Jesus’ advice</w:t>
            </w:r>
          </w:p>
        </w:tc>
      </w:tr>
      <w:tr w:rsidR="00D04D2A" w:rsidRPr="00D04D2A" w14:paraId="20DB3660" w14:textId="77777777" w:rsidTr="00AE6C1C">
        <w:tc>
          <w:tcPr>
            <w:tcW w:w="4428" w:type="dxa"/>
            <w:tcBorders>
              <w:top w:val="single" w:sz="4" w:space="0" w:color="auto"/>
              <w:left w:val="single" w:sz="4" w:space="0" w:color="auto"/>
              <w:bottom w:val="single" w:sz="4" w:space="0" w:color="auto"/>
              <w:right w:val="single" w:sz="4" w:space="0" w:color="auto"/>
            </w:tcBorders>
            <w:hideMark/>
          </w:tcPr>
          <w:p w14:paraId="3E474E41" w14:textId="7E51987A" w:rsidR="00D04D2A" w:rsidRDefault="00D04D2A" w:rsidP="00D04D2A">
            <w:pPr>
              <w:numPr>
                <w:ilvl w:val="0"/>
                <w:numId w:val="9"/>
              </w:numPr>
            </w:pPr>
            <w:r w:rsidRPr="00D04D2A">
              <w:t>make it on your own</w:t>
            </w:r>
          </w:p>
          <w:p w14:paraId="1B536B52" w14:textId="0B2FFEC5" w:rsidR="00D04D2A" w:rsidRPr="00D04D2A" w:rsidRDefault="00D04D2A" w:rsidP="00D04D2A">
            <w:pPr>
              <w:numPr>
                <w:ilvl w:val="0"/>
                <w:numId w:val="9"/>
              </w:numPr>
            </w:pPr>
            <w:r>
              <w:t xml:space="preserve">“I did it my way” (Frank Sinatra) </w:t>
            </w:r>
          </w:p>
          <w:p w14:paraId="5091F0AC" w14:textId="77777777" w:rsidR="00D04D2A" w:rsidRPr="00D04D2A" w:rsidRDefault="00D04D2A" w:rsidP="00D04D2A">
            <w:pPr>
              <w:numPr>
                <w:ilvl w:val="0"/>
                <w:numId w:val="9"/>
              </w:numPr>
            </w:pPr>
            <w:r w:rsidRPr="00D04D2A">
              <w:t>you’re the only one who can accomplish anything for yourself</w:t>
            </w:r>
          </w:p>
          <w:p w14:paraId="09CAE741" w14:textId="77777777" w:rsidR="00D04D2A" w:rsidRPr="00D04D2A" w:rsidRDefault="00D04D2A" w:rsidP="00D04D2A">
            <w:pPr>
              <w:numPr>
                <w:ilvl w:val="0"/>
                <w:numId w:val="9"/>
              </w:numPr>
            </w:pPr>
            <w:r w:rsidRPr="00D04D2A">
              <w:t>you can accomplish anything you set your mind to</w:t>
            </w:r>
          </w:p>
        </w:tc>
        <w:tc>
          <w:tcPr>
            <w:tcW w:w="4428" w:type="dxa"/>
            <w:tcBorders>
              <w:top w:val="single" w:sz="4" w:space="0" w:color="auto"/>
              <w:left w:val="single" w:sz="4" w:space="0" w:color="auto"/>
              <w:bottom w:val="single" w:sz="4" w:space="0" w:color="auto"/>
              <w:right w:val="single" w:sz="4" w:space="0" w:color="auto"/>
            </w:tcBorders>
            <w:hideMark/>
          </w:tcPr>
          <w:p w14:paraId="48166A40" w14:textId="77777777" w:rsidR="00D04D2A" w:rsidRPr="00D04D2A" w:rsidRDefault="00D04D2A" w:rsidP="00D04D2A">
            <w:pPr>
              <w:numPr>
                <w:ilvl w:val="0"/>
                <w:numId w:val="9"/>
              </w:numPr>
            </w:pPr>
            <w:r w:rsidRPr="00D04D2A">
              <w:t>you cannot accomplish anything apart from God</w:t>
            </w:r>
          </w:p>
          <w:p w14:paraId="1EF6F796" w14:textId="77777777" w:rsidR="00D04D2A" w:rsidRPr="00D04D2A" w:rsidRDefault="00D04D2A" w:rsidP="00D04D2A">
            <w:pPr>
              <w:numPr>
                <w:ilvl w:val="0"/>
                <w:numId w:val="9"/>
              </w:numPr>
            </w:pPr>
            <w:r w:rsidRPr="00D04D2A">
              <w:t>it’s up to God</w:t>
            </w:r>
          </w:p>
          <w:p w14:paraId="03850346" w14:textId="77777777" w:rsidR="00D04D2A" w:rsidRPr="00D04D2A" w:rsidRDefault="00D04D2A" w:rsidP="00D04D2A">
            <w:pPr>
              <w:numPr>
                <w:ilvl w:val="0"/>
                <w:numId w:val="9"/>
              </w:numPr>
            </w:pPr>
            <w:r w:rsidRPr="00D04D2A">
              <w:t>I’m sinful, weak … Jesus is righteous and strong</w:t>
            </w:r>
          </w:p>
        </w:tc>
      </w:tr>
    </w:tbl>
    <w:p w14:paraId="4D57B96A" w14:textId="77777777" w:rsidR="00D04D2A" w:rsidRDefault="00D04D2A" w:rsidP="00D67CAC"/>
    <w:p w14:paraId="57E5F150" w14:textId="77777777" w:rsidR="00D04D2A" w:rsidRPr="00D04D2A" w:rsidRDefault="00D04D2A" w:rsidP="00D04D2A">
      <w:r w:rsidRPr="00D04D2A">
        <w:t>Jesus says apart from Him we can do nothing.  How would you answer someone who brags to you of his or her list of accomplishments?</w:t>
      </w:r>
    </w:p>
    <w:p w14:paraId="2B676208" w14:textId="77777777" w:rsidR="00D04D2A" w:rsidRPr="00D04D2A" w:rsidRDefault="00D04D2A" w:rsidP="00D04D2A">
      <w:pPr>
        <w:numPr>
          <w:ilvl w:val="0"/>
          <w:numId w:val="9"/>
        </w:numPr>
      </w:pPr>
      <w:r w:rsidRPr="00D04D2A">
        <w:t>ask what part the Lord played in their accomplishments</w:t>
      </w:r>
    </w:p>
    <w:p w14:paraId="382889D3" w14:textId="77777777" w:rsidR="00D04D2A" w:rsidRPr="00D04D2A" w:rsidRDefault="00D04D2A" w:rsidP="00D04D2A">
      <w:pPr>
        <w:numPr>
          <w:ilvl w:val="0"/>
          <w:numId w:val="9"/>
        </w:numPr>
      </w:pPr>
      <w:r w:rsidRPr="00D04D2A">
        <w:t>ask them to consider these verses in light of their accomplishments</w:t>
      </w:r>
    </w:p>
    <w:p w14:paraId="063C30FB" w14:textId="77777777" w:rsidR="00D04D2A" w:rsidRPr="00D04D2A" w:rsidRDefault="00D04D2A" w:rsidP="00D04D2A">
      <w:pPr>
        <w:numPr>
          <w:ilvl w:val="0"/>
          <w:numId w:val="9"/>
        </w:numPr>
      </w:pPr>
      <w:r w:rsidRPr="00D04D2A">
        <w:t>ask them how they interpret verse 5</w:t>
      </w:r>
    </w:p>
    <w:p w14:paraId="4E2FD20B" w14:textId="77777777" w:rsidR="00D04D2A" w:rsidRPr="00D04D2A" w:rsidRDefault="00D04D2A" w:rsidP="00D04D2A">
      <w:pPr>
        <w:numPr>
          <w:ilvl w:val="0"/>
          <w:numId w:val="9"/>
        </w:numPr>
      </w:pPr>
      <w:r w:rsidRPr="00D04D2A">
        <w:t>remind them of the necessity of God’s working in his/her life</w:t>
      </w:r>
    </w:p>
    <w:p w14:paraId="0D9E5E9D" w14:textId="5962D564" w:rsidR="00133EE7" w:rsidRDefault="00133EE7" w:rsidP="00D67CAC"/>
    <w:p w14:paraId="7435A928" w14:textId="77777777" w:rsidR="00E42DCE" w:rsidRPr="00E42DCE" w:rsidRDefault="00E42DCE" w:rsidP="00E42DCE">
      <w:r w:rsidRPr="00E42DCE">
        <w:t xml:space="preserve">When is it difficult to develop and maintain a personal relationship with Jesus? </w:t>
      </w:r>
    </w:p>
    <w:p w14:paraId="33513026" w14:textId="3A4AC2CB" w:rsidR="00E42DCE" w:rsidRPr="00E42DCE" w:rsidRDefault="00E42DCE" w:rsidP="00E42DCE">
      <w:pPr>
        <w:numPr>
          <w:ilvl w:val="0"/>
          <w:numId w:val="9"/>
        </w:numPr>
      </w:pPr>
      <w:r w:rsidRPr="00E42DCE">
        <w:t>when you are busy</w:t>
      </w:r>
      <w:r>
        <w:t xml:space="preserve">, </w:t>
      </w:r>
      <w:r w:rsidRPr="00E42DCE">
        <w:t>distracted by normally events of daily living</w:t>
      </w:r>
    </w:p>
    <w:p w14:paraId="4CB0F413" w14:textId="77777777" w:rsidR="00E42DCE" w:rsidRPr="00E42DCE" w:rsidRDefault="00E42DCE" w:rsidP="00E42DCE">
      <w:pPr>
        <w:numPr>
          <w:ilvl w:val="0"/>
          <w:numId w:val="9"/>
        </w:numPr>
      </w:pPr>
      <w:r w:rsidRPr="00E42DCE">
        <w:t>when you are severely ill … physically hurting for extended time</w:t>
      </w:r>
    </w:p>
    <w:p w14:paraId="3B9067AD" w14:textId="77777777" w:rsidR="00E42DCE" w:rsidRPr="00E42DCE" w:rsidRDefault="00E42DCE" w:rsidP="00E42DCE">
      <w:pPr>
        <w:numPr>
          <w:ilvl w:val="0"/>
          <w:numId w:val="9"/>
        </w:numPr>
      </w:pPr>
      <w:r w:rsidRPr="00E42DCE">
        <w:t>when you have decided to go off on your own, ignoring God’s principles, God’s guidance</w:t>
      </w:r>
    </w:p>
    <w:p w14:paraId="2DE62B78" w14:textId="77777777" w:rsidR="00E42DCE" w:rsidRPr="00E42DCE" w:rsidRDefault="00E42DCE" w:rsidP="00E42DCE">
      <w:pPr>
        <w:numPr>
          <w:ilvl w:val="0"/>
          <w:numId w:val="9"/>
        </w:numPr>
      </w:pPr>
      <w:r w:rsidRPr="00E42DCE">
        <w:pict w14:anchorId="1FB81621">
          <v:rect id="Ink 1" o:spid="_x0000_s1028" style="position:absolute;left:0;text-align:left;margin-left:-130.95pt;margin-top:15.5pt;width:8.55pt;height:17.05pt;z-index:3;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EIdAhYuARBYz1SK5pfFT48G+LrS4ZsiAxNIFET/+QNFrAJHAUbYBFcJAAAABQILZAoRAgJQAlAK&#10;ABEgYMI0OH4A1wE=&#10;" annotation="t"/>
          </v:rect>
        </w:pict>
      </w:r>
      <w:r w:rsidRPr="00E42DCE">
        <w:t>when you have not been receiving God’s Truth into your life every day</w:t>
      </w:r>
    </w:p>
    <w:p w14:paraId="1B771C0E" w14:textId="77777777" w:rsidR="00E42DCE" w:rsidRDefault="00E42DCE" w:rsidP="00D04D2A"/>
    <w:p w14:paraId="69F837F6" w14:textId="051F43C2" w:rsidR="00D04D2A" w:rsidRPr="00D04D2A" w:rsidRDefault="00D04D2A" w:rsidP="00D04D2A">
      <w:r w:rsidRPr="00D04D2A">
        <w:t>What are practical things we do to stay connected to Jesus?  How do spiritual disciplines help us remain</w:t>
      </w:r>
      <w:r>
        <w:t>/abide</w:t>
      </w:r>
      <w:r w:rsidRPr="00D04D2A">
        <w:t xml:space="preserve"> in Jesus? </w:t>
      </w:r>
    </w:p>
    <w:p w14:paraId="7287BC2B" w14:textId="77777777" w:rsidR="00D04D2A" w:rsidRPr="00D04D2A" w:rsidRDefault="00D04D2A" w:rsidP="00D04D2A">
      <w:pPr>
        <w:numPr>
          <w:ilvl w:val="0"/>
          <w:numId w:val="7"/>
        </w:numPr>
      </w:pPr>
      <w:r w:rsidRPr="00D04D2A">
        <w:t>daily reading of God’s Word</w:t>
      </w:r>
    </w:p>
    <w:p w14:paraId="5C4ABBB9" w14:textId="77777777" w:rsidR="00D04D2A" w:rsidRPr="00D04D2A" w:rsidRDefault="00D04D2A" w:rsidP="00D04D2A">
      <w:pPr>
        <w:numPr>
          <w:ilvl w:val="0"/>
          <w:numId w:val="7"/>
        </w:numPr>
      </w:pPr>
      <w:r w:rsidRPr="00D04D2A">
        <w:t xml:space="preserve">to have God “remain in” you </w:t>
      </w:r>
      <w:proofErr w:type="gramStart"/>
      <w:r w:rsidRPr="00D04D2A">
        <w:t>means</w:t>
      </w:r>
      <w:proofErr w:type="gramEnd"/>
      <w:r w:rsidRPr="00D04D2A">
        <w:t xml:space="preserve"> you are taking His Truth into your mind and your heart as an integral part of your day</w:t>
      </w:r>
    </w:p>
    <w:p w14:paraId="3A109D05" w14:textId="77777777" w:rsidR="00D04D2A" w:rsidRPr="00D04D2A" w:rsidRDefault="00D04D2A" w:rsidP="00D04D2A">
      <w:pPr>
        <w:numPr>
          <w:ilvl w:val="0"/>
          <w:numId w:val="7"/>
        </w:numPr>
      </w:pPr>
      <w:r w:rsidRPr="00D04D2A">
        <w:t>talking to God, declaring your trust, your praise and worship</w:t>
      </w:r>
    </w:p>
    <w:p w14:paraId="2A64A97A" w14:textId="77777777" w:rsidR="00D04D2A" w:rsidRPr="00D04D2A" w:rsidRDefault="00D04D2A" w:rsidP="00D04D2A">
      <w:pPr>
        <w:numPr>
          <w:ilvl w:val="0"/>
          <w:numId w:val="7"/>
        </w:numPr>
      </w:pPr>
      <w:r w:rsidRPr="00D04D2A">
        <w:t>bringing to God those issues which burden you and allowing Him to bear those burdens with you</w:t>
      </w:r>
    </w:p>
    <w:p w14:paraId="72C66CEF" w14:textId="77777777" w:rsidR="00D04D2A" w:rsidRPr="00D04D2A" w:rsidRDefault="00D04D2A" w:rsidP="00D04D2A">
      <w:pPr>
        <w:numPr>
          <w:ilvl w:val="0"/>
          <w:numId w:val="7"/>
        </w:numPr>
      </w:pPr>
      <w:r w:rsidRPr="00D04D2A">
        <w:t>asking God for guidance, seeking His principles on which to make decisions</w:t>
      </w:r>
    </w:p>
    <w:p w14:paraId="414DEED5" w14:textId="77777777" w:rsidR="00D04D2A" w:rsidRPr="00D04D2A" w:rsidRDefault="00D04D2A" w:rsidP="00D04D2A">
      <w:pPr>
        <w:numPr>
          <w:ilvl w:val="0"/>
          <w:numId w:val="7"/>
        </w:numPr>
      </w:pPr>
      <w:r w:rsidRPr="00D04D2A">
        <w:t>being sensitive to the opportunities He opens or closes before you</w:t>
      </w:r>
    </w:p>
    <w:p w14:paraId="0FA071F9" w14:textId="5F3E2008" w:rsidR="00A43DDB" w:rsidRDefault="00C34DEE" w:rsidP="0086592C">
      <w:r>
        <w:lastRenderedPageBreak/>
        <w:t xml:space="preserve">3.3 </w:t>
      </w:r>
      <w:r w:rsidR="00D3265B">
        <w:t>God Is Glorified</w:t>
      </w:r>
    </w:p>
    <w:p w14:paraId="19411522" w14:textId="77777777" w:rsidR="0086592C" w:rsidRDefault="0086592C" w:rsidP="0086592C"/>
    <w:p w14:paraId="70D46B40" w14:textId="1D78E872" w:rsidR="00B31507" w:rsidRDefault="00E40063" w:rsidP="00D67CAC">
      <w:r>
        <w:t>Listen for</w:t>
      </w:r>
      <w:r w:rsidR="00E42DCE">
        <w:t xml:space="preserve"> the fate of fruitless branches.</w:t>
      </w:r>
    </w:p>
    <w:p w14:paraId="427A2B31" w14:textId="63D7BF1B" w:rsidR="00E42DCE" w:rsidRDefault="00E42DCE" w:rsidP="00D67CAC"/>
    <w:p w14:paraId="0F5F64BB" w14:textId="77777777" w:rsidR="00E42DCE" w:rsidRPr="00E42DCE" w:rsidRDefault="00E42DCE" w:rsidP="00E42DCE">
      <w:pPr>
        <w:rPr>
          <w:rFonts w:eastAsia="Calibri"/>
          <w:sz w:val="18"/>
          <w:szCs w:val="18"/>
        </w:rPr>
      </w:pPr>
      <w:r w:rsidRPr="00E42DCE">
        <w:rPr>
          <w:rFonts w:eastAsia="Calibri"/>
          <w:sz w:val="18"/>
          <w:szCs w:val="18"/>
        </w:rPr>
        <w:t xml:space="preserve">John 15:6-8 (NIV)   If anyone does not remain in me, he is like a branch that is thrown away and withers; such branches are picked up, thrown into the </w:t>
      </w:r>
      <w:proofErr w:type="gramStart"/>
      <w:r w:rsidRPr="00E42DCE">
        <w:rPr>
          <w:rFonts w:eastAsia="Calibri"/>
          <w:sz w:val="18"/>
          <w:szCs w:val="18"/>
        </w:rPr>
        <w:t>fire</w:t>
      </w:r>
      <w:proofErr w:type="gramEnd"/>
      <w:r w:rsidRPr="00E42DCE">
        <w:rPr>
          <w:rFonts w:eastAsia="Calibri"/>
          <w:sz w:val="18"/>
          <w:szCs w:val="18"/>
        </w:rPr>
        <w:t xml:space="preserve"> and burned.  7  If you remain in me and my words remain in you, ask whatever you wish, and it will be given you.  8  This is to my Father's glory, that you bear much fruit, showing yourselves to be my disciples.</w:t>
      </w:r>
    </w:p>
    <w:p w14:paraId="66CB5383" w14:textId="70E94EDF" w:rsidR="00E42DCE" w:rsidRDefault="00E42DCE" w:rsidP="00D67CAC"/>
    <w:p w14:paraId="2B0A37C6" w14:textId="77777777" w:rsidR="00E42DCE" w:rsidRPr="00E42DCE" w:rsidRDefault="00E42DCE" w:rsidP="00E42DCE">
      <w:r w:rsidRPr="00E42DCE">
        <w:t xml:space="preserve">What did Jesus say would happen to the branches that did not remain in Him?  </w:t>
      </w:r>
    </w:p>
    <w:p w14:paraId="420A814C" w14:textId="77777777" w:rsidR="00E42DCE" w:rsidRPr="00E42DCE" w:rsidRDefault="00E42DCE" w:rsidP="00E42DCE">
      <w:pPr>
        <w:numPr>
          <w:ilvl w:val="0"/>
          <w:numId w:val="9"/>
        </w:numPr>
      </w:pPr>
      <w:r w:rsidRPr="00E42DCE">
        <w:t>the branch is removed and thrown away</w:t>
      </w:r>
    </w:p>
    <w:p w14:paraId="280F0D56" w14:textId="77777777" w:rsidR="00E42DCE" w:rsidRPr="00E42DCE" w:rsidRDefault="00E42DCE" w:rsidP="00E42DCE">
      <w:pPr>
        <w:numPr>
          <w:ilvl w:val="0"/>
          <w:numId w:val="9"/>
        </w:numPr>
      </w:pPr>
      <w:r w:rsidRPr="00E42DCE">
        <w:t>separated from the vine</w:t>
      </w:r>
    </w:p>
    <w:p w14:paraId="647F7614" w14:textId="77777777" w:rsidR="00E42DCE" w:rsidRPr="00E42DCE" w:rsidRDefault="00E42DCE" w:rsidP="00E42DCE">
      <w:pPr>
        <w:numPr>
          <w:ilvl w:val="0"/>
          <w:numId w:val="9"/>
        </w:numPr>
      </w:pPr>
      <w:r w:rsidRPr="00E42DCE">
        <w:t>withers</w:t>
      </w:r>
    </w:p>
    <w:p w14:paraId="08E1D54E" w14:textId="77777777" w:rsidR="00E42DCE" w:rsidRPr="00E42DCE" w:rsidRDefault="00E42DCE" w:rsidP="00E42DCE">
      <w:pPr>
        <w:numPr>
          <w:ilvl w:val="0"/>
          <w:numId w:val="9"/>
        </w:numPr>
      </w:pPr>
      <w:r w:rsidRPr="00E42DCE">
        <w:t>thrown in the fire and burned</w:t>
      </w:r>
    </w:p>
    <w:p w14:paraId="4183AD82" w14:textId="6C2F68AF" w:rsidR="00E42DCE" w:rsidRDefault="00E42DCE" w:rsidP="00D67CAC"/>
    <w:p w14:paraId="040675F8" w14:textId="77777777" w:rsidR="00E42DCE" w:rsidRPr="00E42DCE" w:rsidRDefault="00E42DCE" w:rsidP="00E42DCE">
      <w:r w:rsidRPr="00E42DCE">
        <w:t>Whom or what do you think the withered branches represent?</w:t>
      </w:r>
    </w:p>
    <w:p w14:paraId="06E85EDF" w14:textId="77777777" w:rsidR="00E42DCE" w:rsidRPr="00E42DCE" w:rsidRDefault="00E42DCE" w:rsidP="00E42DCE">
      <w:pPr>
        <w:numPr>
          <w:ilvl w:val="0"/>
          <w:numId w:val="9"/>
        </w:numPr>
      </w:pPr>
      <w:r w:rsidRPr="00E42DCE">
        <w:t>unbelievers</w:t>
      </w:r>
    </w:p>
    <w:p w14:paraId="1B8C5832" w14:textId="77777777" w:rsidR="00E42DCE" w:rsidRPr="00E42DCE" w:rsidRDefault="00E42DCE" w:rsidP="00E42DCE">
      <w:pPr>
        <w:numPr>
          <w:ilvl w:val="0"/>
          <w:numId w:val="9"/>
        </w:numPr>
      </w:pPr>
      <w:r w:rsidRPr="00E42DCE">
        <w:t>similar to those in the parable of the sower … seed that fell on the path or rocks</w:t>
      </w:r>
    </w:p>
    <w:p w14:paraId="72203F11" w14:textId="77777777" w:rsidR="00E42DCE" w:rsidRPr="00E42DCE" w:rsidRDefault="00E42DCE" w:rsidP="00E42DCE">
      <w:pPr>
        <w:numPr>
          <w:ilvl w:val="0"/>
          <w:numId w:val="9"/>
        </w:numPr>
      </w:pPr>
      <w:r w:rsidRPr="00E42DCE">
        <w:t>could be areas of our individual lives that need removal or renewal</w:t>
      </w:r>
    </w:p>
    <w:p w14:paraId="71CFE35A" w14:textId="3923580F" w:rsidR="00E42DCE" w:rsidRDefault="00E42DCE" w:rsidP="00D67CAC"/>
    <w:p w14:paraId="2396854F" w14:textId="507ECC24" w:rsidR="00E42DCE" w:rsidRPr="00E42DCE" w:rsidRDefault="00E42DCE" w:rsidP="00E42DCE">
      <w:r w:rsidRPr="00E42DCE">
        <w:t xml:space="preserve">What privilege was given to the branches that remained in the vine?  </w:t>
      </w:r>
    </w:p>
    <w:p w14:paraId="6084EB95" w14:textId="77777777" w:rsidR="00E42DCE" w:rsidRPr="00E42DCE" w:rsidRDefault="00E42DCE" w:rsidP="00E42DCE">
      <w:pPr>
        <w:numPr>
          <w:ilvl w:val="0"/>
          <w:numId w:val="9"/>
        </w:numPr>
      </w:pPr>
      <w:r w:rsidRPr="00E42DCE">
        <w:t>allow God’s Truth (His words) to guide and direct you</w:t>
      </w:r>
    </w:p>
    <w:p w14:paraId="664EA2B2" w14:textId="77777777" w:rsidR="00E42DCE" w:rsidRPr="00E42DCE" w:rsidRDefault="00E42DCE" w:rsidP="00E42DCE">
      <w:pPr>
        <w:numPr>
          <w:ilvl w:val="0"/>
          <w:numId w:val="9"/>
        </w:numPr>
      </w:pPr>
      <w:r w:rsidRPr="00E42DCE">
        <w:t>you can ask what you wish (in the context of His direction)</w:t>
      </w:r>
    </w:p>
    <w:p w14:paraId="71C47242" w14:textId="77777777" w:rsidR="00E42DCE" w:rsidRPr="00E42DCE" w:rsidRDefault="00E42DCE" w:rsidP="00E42DCE">
      <w:pPr>
        <w:numPr>
          <w:ilvl w:val="0"/>
          <w:numId w:val="9"/>
        </w:numPr>
      </w:pPr>
      <w:r w:rsidRPr="00E42DCE">
        <w:t>He will give it to you, He will accomplish it</w:t>
      </w:r>
    </w:p>
    <w:p w14:paraId="186047E3" w14:textId="77777777" w:rsidR="00E42DCE" w:rsidRPr="00E42DCE" w:rsidRDefault="00E42DCE" w:rsidP="00E42DCE">
      <w:pPr>
        <w:numPr>
          <w:ilvl w:val="0"/>
          <w:numId w:val="9"/>
        </w:numPr>
      </w:pPr>
      <w:r w:rsidRPr="00E42DCE">
        <w:t>God will be glorified by what He has accomplished</w:t>
      </w:r>
    </w:p>
    <w:p w14:paraId="441E5DAA" w14:textId="77777777" w:rsidR="00E42DCE" w:rsidRDefault="00E42DCE" w:rsidP="00E42DCE"/>
    <w:p w14:paraId="25027409" w14:textId="7F6440FE" w:rsidR="00E42DCE" w:rsidRPr="00E42DCE" w:rsidRDefault="00E42DCE" w:rsidP="00E42DCE">
      <w:r w:rsidRPr="00E42DCE">
        <w:t>What is the ultimate purpose for bearing fruit?</w:t>
      </w:r>
    </w:p>
    <w:p w14:paraId="6A2A3B15" w14:textId="77777777" w:rsidR="00E42DCE" w:rsidRPr="00E42DCE" w:rsidRDefault="00E42DCE" w:rsidP="00E42DCE">
      <w:pPr>
        <w:numPr>
          <w:ilvl w:val="0"/>
          <w:numId w:val="9"/>
        </w:numPr>
      </w:pPr>
      <w:r w:rsidRPr="00E42DCE">
        <w:t>demonstrate God at work in your life</w:t>
      </w:r>
    </w:p>
    <w:p w14:paraId="71298F35" w14:textId="77777777" w:rsidR="00E42DCE" w:rsidRPr="00E42DCE" w:rsidRDefault="00E42DCE" w:rsidP="00E42DCE">
      <w:pPr>
        <w:numPr>
          <w:ilvl w:val="0"/>
          <w:numId w:val="9"/>
        </w:numPr>
      </w:pPr>
      <w:r w:rsidRPr="00E42DCE">
        <w:t>bring glory to God</w:t>
      </w:r>
    </w:p>
    <w:p w14:paraId="6267EAC0" w14:textId="77777777" w:rsidR="00E42DCE" w:rsidRPr="00E42DCE" w:rsidRDefault="00E42DCE" w:rsidP="00E42DCE">
      <w:pPr>
        <w:numPr>
          <w:ilvl w:val="0"/>
          <w:numId w:val="9"/>
        </w:numPr>
      </w:pPr>
      <w:r w:rsidRPr="00E42DCE">
        <w:t xml:space="preserve">minister to others – both other believers and people who need Jesus </w:t>
      </w:r>
    </w:p>
    <w:p w14:paraId="47A5A363" w14:textId="77777777" w:rsidR="00E42DCE" w:rsidRPr="00E42DCE" w:rsidRDefault="00E42DCE" w:rsidP="00E42DCE"/>
    <w:p w14:paraId="3879EC6D" w14:textId="77777777" w:rsidR="00E42DCE" w:rsidRPr="00E42DCE" w:rsidRDefault="00E42DCE" w:rsidP="00E42DCE">
      <w:r w:rsidRPr="00E42DCE">
        <w:t>How does the fruit we produce bring glory to God?</w:t>
      </w:r>
    </w:p>
    <w:p w14:paraId="386FD4CF" w14:textId="77777777" w:rsidR="00E42DCE" w:rsidRPr="00E42DCE" w:rsidRDefault="00E42DCE" w:rsidP="00E42DCE">
      <w:pPr>
        <w:numPr>
          <w:ilvl w:val="0"/>
          <w:numId w:val="9"/>
        </w:numPr>
      </w:pPr>
      <w:r w:rsidRPr="00E42DCE">
        <w:t>when it accomplishes His purposes</w:t>
      </w:r>
    </w:p>
    <w:p w14:paraId="3543E06B" w14:textId="77777777" w:rsidR="00E42DCE" w:rsidRPr="00E42DCE" w:rsidRDefault="00E42DCE" w:rsidP="00E42DCE">
      <w:pPr>
        <w:numPr>
          <w:ilvl w:val="0"/>
          <w:numId w:val="9"/>
        </w:numPr>
      </w:pPr>
      <w:r w:rsidRPr="00E42DCE">
        <w:t>when it is in harmony with the rest of the Church</w:t>
      </w:r>
    </w:p>
    <w:p w14:paraId="08052CD6" w14:textId="77777777" w:rsidR="00E42DCE" w:rsidRPr="00E42DCE" w:rsidRDefault="00E42DCE" w:rsidP="00E42DCE">
      <w:pPr>
        <w:numPr>
          <w:ilvl w:val="0"/>
          <w:numId w:val="9"/>
        </w:numPr>
      </w:pPr>
      <w:r w:rsidRPr="00E42DCE">
        <w:t>when we give God the glory and do not claim it for ourselves</w:t>
      </w:r>
    </w:p>
    <w:p w14:paraId="4995B78D" w14:textId="77777777" w:rsidR="00E42DCE" w:rsidRPr="00E42DCE" w:rsidRDefault="00E42DCE" w:rsidP="00E42DCE">
      <w:pPr>
        <w:numPr>
          <w:ilvl w:val="0"/>
          <w:numId w:val="9"/>
        </w:numPr>
      </w:pPr>
      <w:r w:rsidRPr="00E42DCE">
        <w:t>when we are motivated and empowered by God’s Spirit</w:t>
      </w:r>
    </w:p>
    <w:p w14:paraId="1BF5F724" w14:textId="6753AADE" w:rsidR="00E42DCE" w:rsidRDefault="00E42DCE" w:rsidP="00D67CAC"/>
    <w:p w14:paraId="104A38C8" w14:textId="77777777" w:rsidR="00E42DCE" w:rsidRPr="00E42DCE" w:rsidRDefault="00E42DCE" w:rsidP="00E42DCE">
      <w:r w:rsidRPr="00E42DCE">
        <w:t xml:space="preserve">When have you seen God glorified through the spiritual fruit of believers? </w:t>
      </w:r>
    </w:p>
    <w:p w14:paraId="0A7108DB" w14:textId="77777777" w:rsidR="00E42DCE" w:rsidRPr="00E42DCE" w:rsidRDefault="00E42DCE" w:rsidP="00E42DCE">
      <w:pPr>
        <w:numPr>
          <w:ilvl w:val="0"/>
          <w:numId w:val="9"/>
        </w:numPr>
      </w:pPr>
      <w:r w:rsidRPr="00E42DCE">
        <w:t>kindness displayed to someone who doesn’t deserve it</w:t>
      </w:r>
    </w:p>
    <w:p w14:paraId="2D6D75E1" w14:textId="77777777" w:rsidR="00E42DCE" w:rsidRPr="00E42DCE" w:rsidRDefault="00E42DCE" w:rsidP="00E42DCE">
      <w:pPr>
        <w:numPr>
          <w:ilvl w:val="0"/>
          <w:numId w:val="9"/>
        </w:numPr>
      </w:pPr>
      <w:r w:rsidRPr="00E42DCE">
        <w:t>God’s peace is seen in someone’s life, even though they are struggling with health or financial issues</w:t>
      </w:r>
    </w:p>
    <w:p w14:paraId="5B4FF4AE" w14:textId="77777777" w:rsidR="00E42DCE" w:rsidRPr="00E42DCE" w:rsidRDefault="00E42DCE" w:rsidP="00E42DCE">
      <w:pPr>
        <w:numPr>
          <w:ilvl w:val="0"/>
          <w:numId w:val="9"/>
        </w:numPr>
      </w:pPr>
      <w:r w:rsidRPr="00E42DCE">
        <w:t xml:space="preserve">someone who always has a positive attitude, the Joy of the Lord is evident </w:t>
      </w:r>
    </w:p>
    <w:p w14:paraId="256A9D0A" w14:textId="77777777" w:rsidR="00E42DCE" w:rsidRPr="00E42DCE" w:rsidRDefault="00E42DCE" w:rsidP="00E42DCE">
      <w:pPr>
        <w:numPr>
          <w:ilvl w:val="0"/>
          <w:numId w:val="9"/>
        </w:numPr>
      </w:pPr>
      <w:r w:rsidRPr="00E42DCE">
        <w:t>a patient teacher who helped your child struggling with a subject</w:t>
      </w:r>
    </w:p>
    <w:p w14:paraId="06175CB5" w14:textId="77777777" w:rsidR="00E42DCE" w:rsidRPr="00E42DCE" w:rsidRDefault="00E42DCE" w:rsidP="00E42DCE">
      <w:pPr>
        <w:numPr>
          <w:ilvl w:val="0"/>
          <w:numId w:val="9"/>
        </w:numPr>
      </w:pPr>
      <w:r w:rsidRPr="00E42DCE">
        <w:t>the gentleness of a health worker who gave encouragement</w:t>
      </w:r>
    </w:p>
    <w:p w14:paraId="0FCEEC41" w14:textId="77777777" w:rsidR="00E42DCE" w:rsidRDefault="00E42DCE" w:rsidP="00D67CAC"/>
    <w:p w14:paraId="53172ECA" w14:textId="67704AC6" w:rsidR="00E42DCE" w:rsidRDefault="00E42DCE" w:rsidP="00D67CAC">
      <w:r>
        <w:rPr>
          <w:noProof/>
        </w:rPr>
        <w:pict w14:anchorId="27155A10">
          <v:shape id="_x0000_s1026" type="#_x0000_t202" style="position:absolute;margin-left:140.85pt;margin-top:4.2pt;width:174.65pt;height:45.6pt;z-index:1">
            <v:textbox>
              <w:txbxContent>
                <w:p w14:paraId="5FD49F8E" w14:textId="77777777" w:rsidR="001E13E6" w:rsidRPr="003C6623" w:rsidRDefault="001E13E6" w:rsidP="001E13E6">
                  <w:pPr>
                    <w:jc w:val="center"/>
                    <w:rPr>
                      <w:sz w:val="20"/>
                    </w:rPr>
                  </w:pPr>
                  <w:r w:rsidRPr="003C6623">
                    <w:rPr>
                      <w:sz w:val="20"/>
                    </w:rPr>
                    <w:t>Use the last page as a handout so your learners can take home the application points of this week’s lesson.</w:t>
                  </w:r>
                </w:p>
              </w:txbxContent>
            </v:textbox>
          </v:shape>
        </w:pict>
      </w:r>
    </w:p>
    <w:p w14:paraId="20237568" w14:textId="77777777" w:rsidR="00B31507" w:rsidRDefault="00B31507"/>
    <w:p w14:paraId="310EFD3A" w14:textId="62F99DDD" w:rsidR="00471783" w:rsidRDefault="001E13E6" w:rsidP="001E13E6">
      <w:pPr>
        <w:jc w:val="center"/>
        <w:rPr>
          <w:rFonts w:ascii="Comic Sans MS" w:hAnsi="Comic Sans MS"/>
          <w:szCs w:val="22"/>
        </w:rPr>
      </w:pPr>
      <w:r>
        <w:rPr>
          <w:rFonts w:ascii="Comic Sans MS" w:hAnsi="Comic Sans MS"/>
          <w:sz w:val="28"/>
        </w:rPr>
        <w:lastRenderedPageBreak/>
        <w:t>Application</w:t>
      </w:r>
    </w:p>
    <w:p w14:paraId="79540DF9" w14:textId="77777777" w:rsidR="00E42DCE" w:rsidRPr="00E42DCE" w:rsidRDefault="00E42DCE" w:rsidP="00E42DCE">
      <w:pPr>
        <w:rPr>
          <w:rFonts w:ascii="Comic Sans MS" w:hAnsi="Comic Sans MS"/>
          <w:szCs w:val="22"/>
        </w:rPr>
      </w:pPr>
      <w:r w:rsidRPr="00E42DCE">
        <w:rPr>
          <w:rFonts w:ascii="Comic Sans MS" w:hAnsi="Comic Sans MS"/>
          <w:szCs w:val="22"/>
        </w:rPr>
        <w:t xml:space="preserve">Remain in Christ. </w:t>
      </w:r>
    </w:p>
    <w:p w14:paraId="28A911D4" w14:textId="77777777" w:rsidR="00E42DCE" w:rsidRPr="00E42DCE" w:rsidRDefault="00E42DCE" w:rsidP="00E42DCE">
      <w:pPr>
        <w:numPr>
          <w:ilvl w:val="0"/>
          <w:numId w:val="10"/>
        </w:numPr>
        <w:rPr>
          <w:rFonts w:ascii="Comic Sans MS" w:hAnsi="Comic Sans MS"/>
          <w:szCs w:val="22"/>
        </w:rPr>
      </w:pPr>
      <w:r w:rsidRPr="00E42DCE">
        <w:rPr>
          <w:rFonts w:ascii="Comic Sans MS" w:hAnsi="Comic Sans MS"/>
          <w:szCs w:val="22"/>
        </w:rPr>
        <w:t xml:space="preserve">Surrender your plans and choose to remain in Christ, living in Him and in His power. </w:t>
      </w:r>
    </w:p>
    <w:p w14:paraId="791DBBF7" w14:textId="77777777" w:rsidR="00E42DCE" w:rsidRPr="00E42DCE" w:rsidRDefault="00E42DCE" w:rsidP="00E42DCE">
      <w:pPr>
        <w:numPr>
          <w:ilvl w:val="0"/>
          <w:numId w:val="10"/>
        </w:numPr>
        <w:rPr>
          <w:rFonts w:ascii="Comic Sans MS" w:hAnsi="Comic Sans MS"/>
          <w:szCs w:val="22"/>
        </w:rPr>
      </w:pPr>
      <w:r w:rsidRPr="00E42DCE">
        <w:rPr>
          <w:rFonts w:ascii="Comic Sans MS" w:hAnsi="Comic Sans MS"/>
          <w:szCs w:val="22"/>
        </w:rPr>
        <w:t>Pray for open eyes to see the ministry opportunities He places before you.</w:t>
      </w:r>
    </w:p>
    <w:p w14:paraId="04C0FDA7" w14:textId="77777777" w:rsidR="00E42DCE" w:rsidRPr="00E42DCE" w:rsidRDefault="00E42DCE" w:rsidP="00E42DCE">
      <w:pPr>
        <w:rPr>
          <w:rFonts w:ascii="Comic Sans MS" w:hAnsi="Comic Sans MS"/>
          <w:szCs w:val="22"/>
        </w:rPr>
      </w:pPr>
    </w:p>
    <w:p w14:paraId="7ACF9A26" w14:textId="77777777" w:rsidR="00E42DCE" w:rsidRPr="00E42DCE" w:rsidRDefault="00E42DCE" w:rsidP="00E42DCE">
      <w:pPr>
        <w:rPr>
          <w:rFonts w:ascii="Comic Sans MS" w:hAnsi="Comic Sans MS"/>
          <w:szCs w:val="22"/>
        </w:rPr>
      </w:pPr>
      <w:r w:rsidRPr="00E42DCE">
        <w:rPr>
          <w:rFonts w:ascii="Comic Sans MS" w:hAnsi="Comic Sans MS"/>
          <w:szCs w:val="22"/>
        </w:rPr>
        <w:t xml:space="preserve">Mentor. </w:t>
      </w:r>
    </w:p>
    <w:p w14:paraId="0959A3A3" w14:textId="6AB764FC" w:rsidR="00E42DCE" w:rsidRPr="00E42DCE" w:rsidRDefault="00E42DCE" w:rsidP="00E42DCE">
      <w:pPr>
        <w:numPr>
          <w:ilvl w:val="0"/>
          <w:numId w:val="10"/>
        </w:numPr>
        <w:rPr>
          <w:rFonts w:ascii="Comic Sans MS" w:hAnsi="Comic Sans MS"/>
          <w:szCs w:val="22"/>
        </w:rPr>
      </w:pPr>
      <w:r w:rsidRPr="00E42DCE">
        <w:rPr>
          <w:rFonts w:ascii="Comic Sans MS" w:hAnsi="Comic Sans MS"/>
          <w:szCs w:val="22"/>
        </w:rPr>
        <w:t xml:space="preserve">If you are already involved in a ministry, offer to mentor someone who is not. </w:t>
      </w:r>
    </w:p>
    <w:p w14:paraId="4EE75332" w14:textId="77777777" w:rsidR="00E42DCE" w:rsidRPr="00E42DCE" w:rsidRDefault="00E42DCE" w:rsidP="00E42DCE">
      <w:pPr>
        <w:numPr>
          <w:ilvl w:val="0"/>
          <w:numId w:val="10"/>
        </w:numPr>
        <w:rPr>
          <w:rFonts w:ascii="Comic Sans MS" w:hAnsi="Comic Sans MS"/>
          <w:szCs w:val="22"/>
        </w:rPr>
      </w:pPr>
      <w:r w:rsidRPr="00E42DCE">
        <w:rPr>
          <w:rFonts w:ascii="Comic Sans MS" w:hAnsi="Comic Sans MS"/>
          <w:szCs w:val="22"/>
        </w:rPr>
        <w:t>Disciple them in the discipline of abiding in Christ.</w:t>
      </w:r>
    </w:p>
    <w:p w14:paraId="1B6F7ABC" w14:textId="77777777" w:rsidR="00E42DCE" w:rsidRPr="00E42DCE" w:rsidRDefault="00E42DCE" w:rsidP="00E42DCE">
      <w:pPr>
        <w:numPr>
          <w:ilvl w:val="0"/>
          <w:numId w:val="10"/>
        </w:numPr>
        <w:rPr>
          <w:rFonts w:ascii="Comic Sans MS" w:hAnsi="Comic Sans MS"/>
          <w:szCs w:val="22"/>
        </w:rPr>
      </w:pPr>
      <w:r w:rsidRPr="00E42DCE">
        <w:rPr>
          <w:rFonts w:ascii="Comic Sans MS" w:hAnsi="Comic Sans MS"/>
          <w:szCs w:val="22"/>
        </w:rPr>
        <w:t>Help them discover how they can minister too.</w:t>
      </w:r>
    </w:p>
    <w:p w14:paraId="1EC44269" w14:textId="77777777" w:rsidR="00E42DCE" w:rsidRPr="00E42DCE" w:rsidRDefault="00E42DCE" w:rsidP="00E42DCE">
      <w:pPr>
        <w:rPr>
          <w:rFonts w:ascii="Comic Sans MS" w:hAnsi="Comic Sans MS"/>
          <w:szCs w:val="22"/>
        </w:rPr>
      </w:pPr>
    </w:p>
    <w:p w14:paraId="6A346DE4" w14:textId="77777777" w:rsidR="00E42DCE" w:rsidRPr="00E42DCE" w:rsidRDefault="00E42DCE" w:rsidP="00E42DCE">
      <w:pPr>
        <w:rPr>
          <w:rFonts w:ascii="Comic Sans MS" w:hAnsi="Comic Sans MS"/>
          <w:szCs w:val="22"/>
        </w:rPr>
      </w:pPr>
      <w:r w:rsidRPr="00E42DCE">
        <w:rPr>
          <w:rFonts w:ascii="Comic Sans MS" w:hAnsi="Comic Sans MS"/>
          <w:szCs w:val="22"/>
        </w:rPr>
        <w:t xml:space="preserve">Lead. </w:t>
      </w:r>
    </w:p>
    <w:p w14:paraId="7868A30F" w14:textId="77777777" w:rsidR="00E42DCE" w:rsidRPr="00E42DCE" w:rsidRDefault="00E42DCE" w:rsidP="00E42DCE">
      <w:pPr>
        <w:numPr>
          <w:ilvl w:val="0"/>
          <w:numId w:val="10"/>
        </w:numPr>
        <w:rPr>
          <w:rFonts w:ascii="Comic Sans MS" w:hAnsi="Comic Sans MS"/>
          <w:szCs w:val="22"/>
        </w:rPr>
      </w:pPr>
      <w:r w:rsidRPr="00E42DCE">
        <w:rPr>
          <w:rFonts w:ascii="Comic Sans MS" w:hAnsi="Comic Sans MS"/>
          <w:szCs w:val="22"/>
        </w:rPr>
        <w:t xml:space="preserve">If God is calling you to ministry leadership, accept His call. </w:t>
      </w:r>
    </w:p>
    <w:p w14:paraId="6144717B" w14:textId="0622DEDF" w:rsidR="00E42DCE" w:rsidRPr="00E42DCE" w:rsidRDefault="00E42DCE" w:rsidP="00E42DCE">
      <w:pPr>
        <w:numPr>
          <w:ilvl w:val="0"/>
          <w:numId w:val="10"/>
        </w:numPr>
        <w:rPr>
          <w:rFonts w:ascii="Comic Sans MS" w:hAnsi="Comic Sans MS"/>
          <w:szCs w:val="22"/>
        </w:rPr>
      </w:pPr>
      <w:r w:rsidRPr="00E42DCE">
        <w:rPr>
          <w:rFonts w:ascii="Comic Sans MS" w:hAnsi="Comic Sans MS"/>
          <w:szCs w:val="22"/>
        </w:rPr>
        <w:t>Talk with your pastor about this calling and your next steps.</w:t>
      </w:r>
    </w:p>
    <w:tbl>
      <w:tblPr>
        <w:tblpPr w:leftFromText="180" w:rightFromText="180" w:vertAnchor="page" w:horzAnchor="page" w:tblpX="7362" w:tblpY="7316"/>
        <w:tblW w:w="4786" w:type="dxa"/>
        <w:tblLook w:val="04A0" w:firstRow="1" w:lastRow="0" w:firstColumn="1" w:lastColumn="0" w:noHBand="0" w:noVBand="1"/>
      </w:tblPr>
      <w:tblGrid>
        <w:gridCol w:w="1756"/>
        <w:gridCol w:w="1395"/>
        <w:gridCol w:w="1635"/>
      </w:tblGrid>
      <w:tr w:rsidR="00E42DCE" w:rsidRPr="00E42DCE" w14:paraId="7FEEAB45" w14:textId="77777777" w:rsidTr="00E42DCE">
        <w:trPr>
          <w:trHeight w:val="300"/>
        </w:trPr>
        <w:tc>
          <w:tcPr>
            <w:tcW w:w="1756" w:type="dxa"/>
            <w:tcBorders>
              <w:top w:val="nil"/>
              <w:left w:val="nil"/>
              <w:bottom w:val="nil"/>
              <w:right w:val="nil"/>
            </w:tcBorders>
            <w:shd w:val="clear" w:color="000000" w:fill="FFFFFF"/>
            <w:vAlign w:val="center"/>
            <w:hideMark/>
          </w:tcPr>
          <w:p w14:paraId="2910AED2"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APART</w:t>
            </w:r>
          </w:p>
        </w:tc>
        <w:tc>
          <w:tcPr>
            <w:tcW w:w="1395" w:type="dxa"/>
            <w:tcBorders>
              <w:top w:val="nil"/>
              <w:left w:val="nil"/>
              <w:bottom w:val="nil"/>
              <w:right w:val="nil"/>
            </w:tcBorders>
            <w:shd w:val="clear" w:color="000000" w:fill="FFFFFF"/>
            <w:vAlign w:val="center"/>
            <w:hideMark/>
          </w:tcPr>
          <w:p w14:paraId="000F728E"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ASK</w:t>
            </w:r>
          </w:p>
        </w:tc>
        <w:tc>
          <w:tcPr>
            <w:tcW w:w="1635" w:type="dxa"/>
            <w:tcBorders>
              <w:top w:val="nil"/>
              <w:left w:val="nil"/>
              <w:bottom w:val="nil"/>
              <w:right w:val="nil"/>
            </w:tcBorders>
            <w:shd w:val="clear" w:color="000000" w:fill="FFFFFF"/>
            <w:vAlign w:val="center"/>
            <w:hideMark/>
          </w:tcPr>
          <w:p w14:paraId="6BAA50E7"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AWAY</w:t>
            </w:r>
          </w:p>
        </w:tc>
      </w:tr>
      <w:tr w:rsidR="00E42DCE" w:rsidRPr="00E42DCE" w14:paraId="2392CCFD" w14:textId="77777777" w:rsidTr="00E42DCE">
        <w:trPr>
          <w:trHeight w:val="300"/>
        </w:trPr>
        <w:tc>
          <w:tcPr>
            <w:tcW w:w="1756" w:type="dxa"/>
            <w:tcBorders>
              <w:top w:val="nil"/>
              <w:left w:val="nil"/>
              <w:bottom w:val="nil"/>
              <w:right w:val="nil"/>
            </w:tcBorders>
            <w:shd w:val="clear" w:color="000000" w:fill="FFFFFF"/>
            <w:vAlign w:val="center"/>
            <w:hideMark/>
          </w:tcPr>
          <w:p w14:paraId="022D7F90"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BRANCH</w:t>
            </w:r>
          </w:p>
        </w:tc>
        <w:tc>
          <w:tcPr>
            <w:tcW w:w="1395" w:type="dxa"/>
            <w:tcBorders>
              <w:top w:val="nil"/>
              <w:left w:val="nil"/>
              <w:bottom w:val="nil"/>
              <w:right w:val="nil"/>
            </w:tcBorders>
            <w:shd w:val="clear" w:color="000000" w:fill="FFFFFF"/>
            <w:vAlign w:val="center"/>
            <w:hideMark/>
          </w:tcPr>
          <w:p w14:paraId="268376C7"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BURNED</w:t>
            </w:r>
          </w:p>
        </w:tc>
        <w:tc>
          <w:tcPr>
            <w:tcW w:w="1635" w:type="dxa"/>
            <w:tcBorders>
              <w:top w:val="nil"/>
              <w:left w:val="nil"/>
              <w:bottom w:val="nil"/>
              <w:right w:val="nil"/>
            </w:tcBorders>
            <w:shd w:val="clear" w:color="000000" w:fill="FFFFFF"/>
            <w:vAlign w:val="center"/>
            <w:hideMark/>
          </w:tcPr>
          <w:p w14:paraId="1C70845E"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CLEAN</w:t>
            </w:r>
          </w:p>
        </w:tc>
      </w:tr>
      <w:tr w:rsidR="00E42DCE" w:rsidRPr="00E42DCE" w14:paraId="0838F4F9" w14:textId="77777777" w:rsidTr="00E42DCE">
        <w:trPr>
          <w:trHeight w:val="300"/>
        </w:trPr>
        <w:tc>
          <w:tcPr>
            <w:tcW w:w="1756" w:type="dxa"/>
            <w:tcBorders>
              <w:top w:val="nil"/>
              <w:left w:val="nil"/>
              <w:bottom w:val="nil"/>
              <w:right w:val="nil"/>
            </w:tcBorders>
            <w:shd w:val="clear" w:color="000000" w:fill="FFFFFF"/>
            <w:vAlign w:val="center"/>
            <w:hideMark/>
          </w:tcPr>
          <w:p w14:paraId="51CEBA49"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DISCIPLES</w:t>
            </w:r>
          </w:p>
        </w:tc>
        <w:tc>
          <w:tcPr>
            <w:tcW w:w="1395" w:type="dxa"/>
            <w:tcBorders>
              <w:top w:val="nil"/>
              <w:left w:val="nil"/>
              <w:bottom w:val="nil"/>
              <w:right w:val="nil"/>
            </w:tcBorders>
            <w:shd w:val="clear" w:color="000000" w:fill="FFFFFF"/>
            <w:vAlign w:val="center"/>
            <w:hideMark/>
          </w:tcPr>
          <w:p w14:paraId="02CD5B17"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FIRE</w:t>
            </w:r>
          </w:p>
        </w:tc>
        <w:tc>
          <w:tcPr>
            <w:tcW w:w="1635" w:type="dxa"/>
            <w:tcBorders>
              <w:top w:val="nil"/>
              <w:left w:val="nil"/>
              <w:bottom w:val="nil"/>
              <w:right w:val="nil"/>
            </w:tcBorders>
            <w:shd w:val="clear" w:color="000000" w:fill="FFFFFF"/>
            <w:vAlign w:val="center"/>
            <w:hideMark/>
          </w:tcPr>
          <w:p w14:paraId="1B2C294B"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FRUIT</w:t>
            </w:r>
          </w:p>
        </w:tc>
      </w:tr>
      <w:tr w:rsidR="00E42DCE" w:rsidRPr="00E42DCE" w14:paraId="60DB38DA" w14:textId="77777777" w:rsidTr="00E42DCE">
        <w:trPr>
          <w:trHeight w:val="300"/>
        </w:trPr>
        <w:tc>
          <w:tcPr>
            <w:tcW w:w="1756" w:type="dxa"/>
            <w:tcBorders>
              <w:top w:val="nil"/>
              <w:left w:val="nil"/>
              <w:bottom w:val="nil"/>
              <w:right w:val="nil"/>
            </w:tcBorders>
            <w:shd w:val="clear" w:color="000000" w:fill="FFFFFF"/>
            <w:vAlign w:val="center"/>
            <w:hideMark/>
          </w:tcPr>
          <w:p w14:paraId="0C1AACF5"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FRUITFUL</w:t>
            </w:r>
          </w:p>
        </w:tc>
        <w:tc>
          <w:tcPr>
            <w:tcW w:w="1395" w:type="dxa"/>
            <w:tcBorders>
              <w:top w:val="nil"/>
              <w:left w:val="nil"/>
              <w:bottom w:val="nil"/>
              <w:right w:val="nil"/>
            </w:tcBorders>
            <w:shd w:val="clear" w:color="000000" w:fill="FFFFFF"/>
            <w:vAlign w:val="center"/>
            <w:hideMark/>
          </w:tcPr>
          <w:p w14:paraId="7669E4D4"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GARDENER</w:t>
            </w:r>
          </w:p>
        </w:tc>
        <w:tc>
          <w:tcPr>
            <w:tcW w:w="1635" w:type="dxa"/>
            <w:tcBorders>
              <w:top w:val="nil"/>
              <w:left w:val="nil"/>
              <w:bottom w:val="nil"/>
              <w:right w:val="nil"/>
            </w:tcBorders>
            <w:shd w:val="clear" w:color="000000" w:fill="FFFFFF"/>
            <w:vAlign w:val="center"/>
            <w:hideMark/>
          </w:tcPr>
          <w:p w14:paraId="577C9133"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GLORY</w:t>
            </w:r>
          </w:p>
        </w:tc>
      </w:tr>
      <w:tr w:rsidR="00E42DCE" w:rsidRPr="00E42DCE" w14:paraId="758CF6DB" w14:textId="77777777" w:rsidTr="00E42DCE">
        <w:trPr>
          <w:trHeight w:val="300"/>
        </w:trPr>
        <w:tc>
          <w:tcPr>
            <w:tcW w:w="1756" w:type="dxa"/>
            <w:tcBorders>
              <w:top w:val="nil"/>
              <w:left w:val="nil"/>
              <w:bottom w:val="nil"/>
              <w:right w:val="nil"/>
            </w:tcBorders>
            <w:shd w:val="clear" w:color="000000" w:fill="FFFFFF"/>
            <w:vAlign w:val="center"/>
            <w:hideMark/>
          </w:tcPr>
          <w:p w14:paraId="5520EF8A"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PRUNE</w:t>
            </w:r>
          </w:p>
        </w:tc>
        <w:tc>
          <w:tcPr>
            <w:tcW w:w="1395" w:type="dxa"/>
            <w:tcBorders>
              <w:top w:val="nil"/>
              <w:left w:val="nil"/>
              <w:bottom w:val="nil"/>
              <w:right w:val="nil"/>
            </w:tcBorders>
            <w:shd w:val="clear" w:color="000000" w:fill="FFFFFF"/>
            <w:vAlign w:val="center"/>
            <w:hideMark/>
          </w:tcPr>
          <w:p w14:paraId="6B9273FF"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REMAIN</w:t>
            </w:r>
          </w:p>
        </w:tc>
        <w:tc>
          <w:tcPr>
            <w:tcW w:w="1635" w:type="dxa"/>
            <w:tcBorders>
              <w:top w:val="nil"/>
              <w:left w:val="nil"/>
              <w:bottom w:val="nil"/>
              <w:right w:val="nil"/>
            </w:tcBorders>
            <w:shd w:val="clear" w:color="000000" w:fill="FFFFFF"/>
            <w:vAlign w:val="center"/>
            <w:hideMark/>
          </w:tcPr>
          <w:p w14:paraId="6C78E8EF"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SPOKEN</w:t>
            </w:r>
          </w:p>
        </w:tc>
      </w:tr>
      <w:tr w:rsidR="00E42DCE" w:rsidRPr="00E42DCE" w14:paraId="4D0AA83E" w14:textId="77777777" w:rsidTr="00E42DCE">
        <w:trPr>
          <w:trHeight w:val="300"/>
        </w:trPr>
        <w:tc>
          <w:tcPr>
            <w:tcW w:w="1756" w:type="dxa"/>
            <w:tcBorders>
              <w:top w:val="nil"/>
              <w:left w:val="nil"/>
              <w:bottom w:val="nil"/>
              <w:right w:val="nil"/>
            </w:tcBorders>
            <w:shd w:val="clear" w:color="000000" w:fill="FFFFFF"/>
            <w:vAlign w:val="center"/>
            <w:hideMark/>
          </w:tcPr>
          <w:p w14:paraId="3BE72E43"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THROWN</w:t>
            </w:r>
          </w:p>
        </w:tc>
        <w:tc>
          <w:tcPr>
            <w:tcW w:w="1395" w:type="dxa"/>
            <w:tcBorders>
              <w:top w:val="nil"/>
              <w:left w:val="nil"/>
              <w:bottom w:val="nil"/>
              <w:right w:val="nil"/>
            </w:tcBorders>
            <w:shd w:val="clear" w:color="000000" w:fill="FFFFFF"/>
            <w:vAlign w:val="center"/>
            <w:hideMark/>
          </w:tcPr>
          <w:p w14:paraId="2EE6A02D"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TRUE</w:t>
            </w:r>
          </w:p>
        </w:tc>
        <w:tc>
          <w:tcPr>
            <w:tcW w:w="1635" w:type="dxa"/>
            <w:tcBorders>
              <w:top w:val="nil"/>
              <w:left w:val="nil"/>
              <w:bottom w:val="nil"/>
              <w:right w:val="nil"/>
            </w:tcBorders>
            <w:shd w:val="clear" w:color="000000" w:fill="FFFFFF"/>
            <w:vAlign w:val="center"/>
            <w:hideMark/>
          </w:tcPr>
          <w:p w14:paraId="609B9E09"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VINE</w:t>
            </w:r>
          </w:p>
        </w:tc>
      </w:tr>
      <w:tr w:rsidR="00E42DCE" w:rsidRPr="00E42DCE" w14:paraId="55FF833E" w14:textId="77777777" w:rsidTr="00E42DCE">
        <w:trPr>
          <w:trHeight w:val="300"/>
        </w:trPr>
        <w:tc>
          <w:tcPr>
            <w:tcW w:w="1756" w:type="dxa"/>
            <w:tcBorders>
              <w:top w:val="nil"/>
              <w:left w:val="nil"/>
              <w:bottom w:val="nil"/>
              <w:right w:val="nil"/>
            </w:tcBorders>
            <w:shd w:val="clear" w:color="000000" w:fill="FFFFFF"/>
            <w:vAlign w:val="center"/>
            <w:hideMark/>
          </w:tcPr>
          <w:p w14:paraId="2CE53EB9"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WITHERS</w:t>
            </w:r>
          </w:p>
        </w:tc>
        <w:tc>
          <w:tcPr>
            <w:tcW w:w="1395" w:type="dxa"/>
            <w:tcBorders>
              <w:top w:val="nil"/>
              <w:left w:val="nil"/>
              <w:bottom w:val="nil"/>
              <w:right w:val="nil"/>
            </w:tcBorders>
            <w:shd w:val="clear" w:color="000000" w:fill="FFFFFF"/>
            <w:noWrap/>
            <w:vAlign w:val="bottom"/>
            <w:hideMark/>
          </w:tcPr>
          <w:p w14:paraId="71A3FDC5"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 </w:t>
            </w:r>
          </w:p>
        </w:tc>
        <w:tc>
          <w:tcPr>
            <w:tcW w:w="1635" w:type="dxa"/>
            <w:tcBorders>
              <w:top w:val="nil"/>
              <w:left w:val="nil"/>
              <w:bottom w:val="nil"/>
              <w:right w:val="nil"/>
            </w:tcBorders>
            <w:shd w:val="clear" w:color="000000" w:fill="FFFFFF"/>
            <w:noWrap/>
            <w:vAlign w:val="bottom"/>
            <w:hideMark/>
          </w:tcPr>
          <w:p w14:paraId="3B4B621B" w14:textId="77777777" w:rsidR="00E42DCE" w:rsidRPr="00E42DCE" w:rsidRDefault="00E42DCE" w:rsidP="00E42DCE">
            <w:pPr>
              <w:jc w:val="center"/>
              <w:rPr>
                <w:rFonts w:ascii="Comic Sans MS" w:hAnsi="Comic Sans MS" w:cs="Calibri"/>
                <w:color w:val="000000"/>
                <w:sz w:val="20"/>
                <w:szCs w:val="22"/>
              </w:rPr>
            </w:pPr>
            <w:r w:rsidRPr="00E42DCE">
              <w:rPr>
                <w:rFonts w:ascii="Comic Sans MS" w:hAnsi="Comic Sans MS" w:cs="Calibri"/>
                <w:color w:val="000000"/>
                <w:sz w:val="20"/>
                <w:szCs w:val="22"/>
              </w:rPr>
              <w:t> </w:t>
            </w:r>
          </w:p>
        </w:tc>
      </w:tr>
    </w:tbl>
    <w:p w14:paraId="586B72CA" w14:textId="3BB1EA5E" w:rsidR="00E42DCE" w:rsidRPr="00E42DCE" w:rsidRDefault="000A109B" w:rsidP="00E42DCE">
      <w:pPr>
        <w:rPr>
          <w:rFonts w:ascii="Comic Sans MS" w:hAnsi="Comic Sans MS"/>
          <w:szCs w:val="22"/>
        </w:rPr>
      </w:pPr>
      <w:r>
        <w:rPr>
          <w:rFonts w:ascii="Comic Sans MS" w:hAnsi="Comic Sans MS"/>
          <w:noProof/>
          <w:szCs w:val="22"/>
        </w:rPr>
        <w:pict w14:anchorId="3EADD242">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4" type="#_x0000_t106" style="position:absolute;margin-left:-70.45pt;margin-top:312.55pt;width:244.85pt;height:107.7pt;z-index:7;mso-position-horizontal-relative:text;mso-position-vertical-relative:text" adj="25923,9948">
            <v:textbox>
              <w:txbxContent>
                <w:p w14:paraId="0B260CEC" w14:textId="572F5066" w:rsidR="000A109B" w:rsidRDefault="000A109B" w:rsidP="000A109B">
                  <w:pPr>
                    <w:jc w:val="center"/>
                    <w:rPr>
                      <w:rFonts w:ascii="Comic Sans MS" w:hAnsi="Comic Sans MS"/>
                      <w:sz w:val="20"/>
                      <w:szCs w:val="20"/>
                    </w:rPr>
                  </w:pPr>
                  <w:r>
                    <w:rPr>
                      <w:rFonts w:ascii="Comic Sans MS" w:hAnsi="Comic Sans MS"/>
                      <w:sz w:val="20"/>
                      <w:szCs w:val="20"/>
                    </w:rPr>
                    <w:t xml:space="preserve">Should I tell them about help at </w:t>
                  </w:r>
                  <w:hyperlink r:id="rId10" w:history="1">
                    <w:r w:rsidRPr="000A109B">
                      <w:rPr>
                        <w:rStyle w:val="Hyperlink"/>
                        <w:rFonts w:ascii="Comic Sans MS" w:hAnsi="Comic Sans MS"/>
                        <w:sz w:val="20"/>
                        <w:szCs w:val="20"/>
                      </w:rPr>
                      <w:t>https://tinyurl.com/2ulh89t2</w:t>
                    </w:r>
                  </w:hyperlink>
                  <w:r>
                    <w:rPr>
                      <w:rFonts w:ascii="Comic Sans MS" w:hAnsi="Comic Sans MS"/>
                      <w:sz w:val="20"/>
                      <w:szCs w:val="20"/>
                    </w:rPr>
                    <w:t xml:space="preserve"> ?</w:t>
                  </w:r>
                </w:p>
                <w:p w14:paraId="4D2C5057" w14:textId="5001A124" w:rsidR="000A109B" w:rsidRDefault="000A109B" w:rsidP="000A109B">
                  <w:pPr>
                    <w:jc w:val="center"/>
                    <w:rPr>
                      <w:rFonts w:ascii="Comic Sans MS" w:hAnsi="Comic Sans MS"/>
                      <w:sz w:val="20"/>
                      <w:szCs w:val="20"/>
                    </w:rPr>
                  </w:pPr>
                  <w:r>
                    <w:rPr>
                      <w:rFonts w:ascii="Comic Sans MS" w:hAnsi="Comic Sans MS"/>
                      <w:sz w:val="20"/>
                      <w:szCs w:val="20"/>
                    </w:rPr>
                    <w:t>They might want to try a different Family Activity too …</w:t>
                  </w:r>
                </w:p>
                <w:p w14:paraId="698FC91A" w14:textId="77777777" w:rsidR="000A109B" w:rsidRPr="000A109B" w:rsidRDefault="000A109B" w:rsidP="000A109B">
                  <w:pPr>
                    <w:jc w:val="center"/>
                    <w:rPr>
                      <w:rFonts w:ascii="Comic Sans MS" w:hAnsi="Comic Sans MS"/>
                      <w:sz w:val="20"/>
                      <w:szCs w:val="20"/>
                    </w:rPr>
                  </w:pPr>
                </w:p>
              </w:txbxContent>
            </v:textbox>
            <o:callout v:ext="edit" minusx="t" minusy="t"/>
          </v:shape>
        </w:pict>
      </w:r>
      <w:r>
        <w:rPr>
          <w:noProof/>
        </w:rPr>
        <w:pict w14:anchorId="7863098A">
          <v:rect id="_x0000_s1035" style="position:absolute;margin-left:198.6pt;margin-top:394.35pt;width:33.95pt;height:28.25pt;z-index:8;mso-position-horizontal-relative:text;mso-position-vertical-relative:text" stroked="f"/>
        </w:pict>
      </w:r>
      <w:r>
        <w:rPr>
          <w:noProof/>
        </w:rPr>
        <w:pict w14:anchorId="5E48C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margin-left:230.1pt;margin-top:669.15pt;width:67.8pt;height:116.25pt;z-index:6;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
            <v:imagedata r:id="rId11" o:title=""/>
            <w10:wrap type="square" anchory="page"/>
          </v:shape>
        </w:pict>
      </w:r>
      <w:r>
        <w:rPr>
          <w:rFonts w:ascii="Comic Sans MS" w:hAnsi="Comic Sans MS"/>
          <w:noProof/>
          <w:szCs w:val="22"/>
        </w:rPr>
        <w:pict w14:anchorId="2E296675">
          <v:shape id="_x0000_s1029" type="#_x0000_t75" style="position:absolute;margin-left:-40.9pt;margin-top:360.6pt;width:310.3pt;height:307.55pt;z-index:4;mso-position-horizontal-relative:text;mso-position-vertical-relative:page">
            <v:imagedata r:id="rId12" o:title=""/>
            <w10:wrap type="square" anchory="page"/>
          </v:shape>
        </w:pict>
      </w:r>
      <w:r>
        <w:rPr>
          <w:rFonts w:ascii="Comic Sans MS" w:hAnsi="Comic Sans MS"/>
          <w:noProof/>
          <w:szCs w:val="22"/>
        </w:rPr>
        <w:pict w14:anchorId="3C05739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margin-left:288.45pt;margin-top:131.7pt;width:212.55pt;height:232.15pt;z-index:5;mso-position-horizontal-relative:text;mso-position-vertical-relative:text" adj="2215,22870">
            <v:textbox>
              <w:txbxContent>
                <w:p w14:paraId="296E77AC" w14:textId="426FBAA3" w:rsidR="00E42DCE" w:rsidRPr="00E42DCE" w:rsidRDefault="00E42DCE" w:rsidP="00E42DCE">
                  <w:pPr>
                    <w:spacing w:after="200" w:line="276" w:lineRule="auto"/>
                    <w:jc w:val="center"/>
                    <w:rPr>
                      <w:rFonts w:ascii="Comic Sans MS" w:eastAsia="Calibri" w:hAnsi="Comic Sans MS"/>
                      <w:sz w:val="22"/>
                      <w:szCs w:val="22"/>
                    </w:rPr>
                  </w:pPr>
                  <w:r w:rsidRPr="00E42DCE">
                    <w:rPr>
                      <w:rFonts w:ascii="Comic Sans MS" w:eastAsia="Calibri" w:hAnsi="Comic Sans MS"/>
                      <w:sz w:val="22"/>
                      <w:szCs w:val="22"/>
                    </w:rPr>
                    <w:t xml:space="preserve">Humph!   Spiros the Spy is treading on my territory.  He says there’s a 54-letter hidden message between the above words you must find in the grid.  As usual, they go up, down, left, right, and diagonal.  The message will read left to right from the top down.  Verify your results with the </w:t>
                  </w:r>
                  <w:proofErr w:type="spellStart"/>
                  <w:r w:rsidRPr="00E42DCE">
                    <w:rPr>
                      <w:rFonts w:ascii="Comic Sans MS" w:eastAsia="Calibri" w:hAnsi="Comic Sans MS"/>
                      <w:sz w:val="22"/>
                      <w:szCs w:val="22"/>
                    </w:rPr>
                    <w:t>Qanei</w:t>
                  </w:r>
                  <w:proofErr w:type="spellEnd"/>
                  <w:r w:rsidRPr="00E42DCE">
                    <w:rPr>
                      <w:rFonts w:ascii="Comic Sans MS" w:eastAsia="Calibri" w:hAnsi="Comic Sans MS"/>
                      <w:sz w:val="22"/>
                      <w:szCs w:val="22"/>
                    </w:rPr>
                    <w:t xml:space="preserve"> </w:t>
                  </w:r>
                  <w:proofErr w:type="spellStart"/>
                  <w:r w:rsidRPr="00E42DCE">
                    <w:rPr>
                      <w:rFonts w:ascii="Comic Sans MS" w:eastAsia="Calibri" w:hAnsi="Comic Sans MS"/>
                      <w:sz w:val="22"/>
                      <w:szCs w:val="22"/>
                    </w:rPr>
                    <w:t>Swilesan</w:t>
                  </w:r>
                  <w:proofErr w:type="spellEnd"/>
                  <w:r w:rsidRPr="00E42DCE">
                    <w:rPr>
                      <w:rFonts w:ascii="Comic Sans MS" w:eastAsia="Calibri" w:hAnsi="Comic Sans MS"/>
                      <w:sz w:val="22"/>
                      <w:szCs w:val="22"/>
                    </w:rPr>
                    <w:t xml:space="preserve"> </w:t>
                  </w:r>
                  <w:proofErr w:type="gramStart"/>
                  <w:r w:rsidRPr="00E42DCE">
                    <w:rPr>
                      <w:rFonts w:ascii="Comic Sans MS" w:eastAsia="Calibri" w:hAnsi="Comic Sans MS"/>
                      <w:sz w:val="22"/>
                      <w:szCs w:val="22"/>
                    </w:rPr>
                    <w:t>missions</w:t>
                  </w:r>
                  <w:proofErr w:type="gramEnd"/>
                  <w:r w:rsidRPr="00E42DCE">
                    <w:rPr>
                      <w:rFonts w:ascii="Comic Sans MS" w:eastAsia="Calibri" w:hAnsi="Comic Sans MS"/>
                      <w:sz w:val="22"/>
                      <w:szCs w:val="22"/>
                    </w:rPr>
                    <w:t xml:space="preserve"> representative on the Mission Board.  </w:t>
                  </w:r>
                  <w:r w:rsidR="000A109B">
                    <w:rPr>
                      <w:rFonts w:ascii="Comic Sans MS" w:eastAsia="Calibri" w:hAnsi="Comic Sans MS"/>
                      <w:sz w:val="22"/>
                      <w:szCs w:val="22"/>
                    </w:rPr>
                    <w:t xml:space="preserve">Humph!  </w:t>
                  </w:r>
                  <w:r w:rsidRPr="00E42DCE">
                    <w:rPr>
                      <w:rFonts w:ascii="Comic Sans MS" w:eastAsia="Calibri" w:hAnsi="Comic Sans MS"/>
                      <w:sz w:val="22"/>
                      <w:szCs w:val="22"/>
                    </w:rPr>
                    <w:t>Spiros is going to owe me a book report!</w:t>
                  </w:r>
                </w:p>
                <w:p w14:paraId="18A39532" w14:textId="77777777" w:rsidR="00E42DCE" w:rsidRPr="00E42DCE" w:rsidRDefault="00E42DCE">
                  <w:pPr>
                    <w:rPr>
                      <w:sz w:val="20"/>
                      <w:szCs w:val="20"/>
                    </w:rPr>
                  </w:pPr>
                </w:p>
              </w:txbxContent>
            </v:textbox>
            <o:callout v:ext="edit" minusx="t" minusy="t"/>
          </v:shape>
        </w:pict>
      </w:r>
    </w:p>
    <w:sectPr w:rsidR="00E42DCE" w:rsidRPr="00E42DCE" w:rsidSect="005229AB">
      <w:headerReference w:type="default" r:id="rId13"/>
      <w:footerReference w:type="default" r:id="rId14"/>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98CC6" w14:textId="77777777" w:rsidR="006C4932" w:rsidRDefault="006C4932">
      <w:r>
        <w:separator/>
      </w:r>
    </w:p>
  </w:endnote>
  <w:endnote w:type="continuationSeparator" w:id="0">
    <w:p w14:paraId="4CD734E2" w14:textId="77777777" w:rsidR="006C4932" w:rsidRDefault="006C4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5C8D9" w14:textId="77777777" w:rsidR="003B657E" w:rsidRDefault="003B657E">
    <w:pPr>
      <w:pStyle w:val="Footer"/>
    </w:pPr>
    <w:r>
      <w:tab/>
    </w:r>
    <w:r w:rsidR="004D2E92">
      <w:rPr>
        <w:rStyle w:val="PageNumber"/>
      </w:rPr>
      <w:fldChar w:fldCharType="begin"/>
    </w:r>
    <w:r>
      <w:rPr>
        <w:rStyle w:val="PageNumber"/>
      </w:rPr>
      <w:instrText xml:space="preserve"> PAGE </w:instrText>
    </w:r>
    <w:r w:rsidR="004D2E92">
      <w:rPr>
        <w:rStyle w:val="PageNumber"/>
      </w:rPr>
      <w:fldChar w:fldCharType="separate"/>
    </w:r>
    <w:r w:rsidR="001E13E6">
      <w:rPr>
        <w:rStyle w:val="PageNumber"/>
        <w:noProof/>
      </w:rPr>
      <w:t>2</w:t>
    </w:r>
    <w:r w:rsidR="004D2E9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90F2E" w14:textId="77777777" w:rsidR="006C4932" w:rsidRDefault="006C4932">
      <w:r>
        <w:separator/>
      </w:r>
    </w:p>
  </w:footnote>
  <w:footnote w:type="continuationSeparator" w:id="0">
    <w:p w14:paraId="3D55DEFD" w14:textId="77777777" w:rsidR="006C4932" w:rsidRDefault="006C4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9954C" w14:textId="355CCB6B" w:rsidR="003B657E" w:rsidRPr="00C34DEE" w:rsidRDefault="00AB041A">
    <w:pPr>
      <w:pStyle w:val="Header"/>
      <w:rPr>
        <w:sz w:val="28"/>
        <w:szCs w:val="28"/>
      </w:rPr>
    </w:pPr>
    <w:r>
      <w:rPr>
        <w:sz w:val="28"/>
        <w:szCs w:val="28"/>
      </w:rPr>
      <w:t>2/28/2021</w:t>
    </w:r>
    <w:r w:rsidR="003B657E" w:rsidRPr="00C34DEE">
      <w:rPr>
        <w:sz w:val="28"/>
        <w:szCs w:val="28"/>
      </w:rPr>
      <w:tab/>
    </w:r>
    <w:r>
      <w:rPr>
        <w:sz w:val="28"/>
        <w:szCs w:val="28"/>
      </w:rPr>
      <w:t>Joining God’s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E7F0C"/>
    <w:multiLevelType w:val="hybridMultilevel"/>
    <w:tmpl w:val="7EE69CFE"/>
    <w:lvl w:ilvl="0" w:tplc="55E00D0C">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098458D"/>
    <w:multiLevelType w:val="hybridMultilevel"/>
    <w:tmpl w:val="CCB03624"/>
    <w:lvl w:ilvl="0" w:tplc="F26EFD98">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7387B04"/>
    <w:multiLevelType w:val="hybridMultilevel"/>
    <w:tmpl w:val="30CC8A84"/>
    <w:lvl w:ilvl="0" w:tplc="1D06D7D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990E18"/>
    <w:multiLevelType w:val="hybridMultilevel"/>
    <w:tmpl w:val="C2EEBB74"/>
    <w:lvl w:ilvl="0" w:tplc="DC1257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F6758"/>
    <w:multiLevelType w:val="hybridMultilevel"/>
    <w:tmpl w:val="3EB4E5A4"/>
    <w:lvl w:ilvl="0" w:tplc="13FE62F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996514"/>
    <w:multiLevelType w:val="hybridMultilevel"/>
    <w:tmpl w:val="FE883EB6"/>
    <w:lvl w:ilvl="0" w:tplc="DC1257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FB6690"/>
    <w:multiLevelType w:val="hybridMultilevel"/>
    <w:tmpl w:val="4704F58C"/>
    <w:lvl w:ilvl="0" w:tplc="DC1257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5B29F6"/>
    <w:multiLevelType w:val="hybridMultilevel"/>
    <w:tmpl w:val="05526580"/>
    <w:lvl w:ilvl="0" w:tplc="DC1257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FD460D"/>
    <w:multiLevelType w:val="hybridMultilevel"/>
    <w:tmpl w:val="39304B02"/>
    <w:lvl w:ilvl="0" w:tplc="55E00D0C">
      <w:start w:val="3"/>
      <w:numFmt w:val="bullet"/>
      <w:lvlText w:val="-"/>
      <w:lvlJc w:val="left"/>
      <w:pPr>
        <w:tabs>
          <w:tab w:val="num" w:pos="450"/>
        </w:tabs>
        <w:ind w:left="450" w:hanging="360"/>
      </w:pPr>
      <w:rPr>
        <w:rFonts w:ascii="Times New Roman" w:eastAsia="Times New Roman" w:hAnsi="Times New Roman" w:cs="Times New Roman"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cs="Courier New" w:hint="default"/>
      </w:rPr>
    </w:lvl>
    <w:lvl w:ilvl="5" w:tplc="04090005">
      <w:start w:val="1"/>
      <w:numFmt w:val="bullet"/>
      <w:lvlText w:val=""/>
      <w:lvlJc w:val="left"/>
      <w:pPr>
        <w:tabs>
          <w:tab w:val="num" w:pos="4050"/>
        </w:tabs>
        <w:ind w:left="4050" w:hanging="360"/>
      </w:pPr>
      <w:rPr>
        <w:rFonts w:ascii="Wingdings" w:hAnsi="Wingdings" w:hint="default"/>
      </w:rPr>
    </w:lvl>
    <w:lvl w:ilvl="6" w:tplc="04090001">
      <w:start w:val="1"/>
      <w:numFmt w:val="bullet"/>
      <w:lvlText w:val=""/>
      <w:lvlJc w:val="left"/>
      <w:pPr>
        <w:tabs>
          <w:tab w:val="num" w:pos="4770"/>
        </w:tabs>
        <w:ind w:left="4770" w:hanging="360"/>
      </w:pPr>
      <w:rPr>
        <w:rFonts w:ascii="Symbol" w:hAnsi="Symbol" w:hint="default"/>
      </w:rPr>
    </w:lvl>
    <w:lvl w:ilvl="7" w:tplc="04090003">
      <w:start w:val="1"/>
      <w:numFmt w:val="bullet"/>
      <w:lvlText w:val="o"/>
      <w:lvlJc w:val="left"/>
      <w:pPr>
        <w:tabs>
          <w:tab w:val="num" w:pos="5490"/>
        </w:tabs>
        <w:ind w:left="5490" w:hanging="360"/>
      </w:pPr>
      <w:rPr>
        <w:rFonts w:ascii="Courier New" w:hAnsi="Courier New" w:cs="Courier New" w:hint="default"/>
      </w:rPr>
    </w:lvl>
    <w:lvl w:ilvl="8" w:tplc="04090005">
      <w:start w:val="1"/>
      <w:numFmt w:val="bullet"/>
      <w:lvlText w:val=""/>
      <w:lvlJc w:val="left"/>
      <w:pPr>
        <w:tabs>
          <w:tab w:val="num" w:pos="6210"/>
        </w:tabs>
        <w:ind w:left="6210" w:hanging="360"/>
      </w:pPr>
      <w:rPr>
        <w:rFonts w:ascii="Wingdings" w:hAnsi="Wingdings" w:hint="default"/>
      </w:rPr>
    </w:lvl>
  </w:abstractNum>
  <w:abstractNum w:abstractNumId="9" w15:restartNumberingAfterBreak="0">
    <w:nsid w:val="62592D31"/>
    <w:multiLevelType w:val="hybridMultilevel"/>
    <w:tmpl w:val="E2AC5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5"/>
  </w:num>
  <w:num w:numId="4">
    <w:abstractNumId w:val="3"/>
  </w:num>
  <w:num w:numId="5">
    <w:abstractNumId w:val="2"/>
  </w:num>
  <w:num w:numId="6">
    <w:abstractNumId w:val="8"/>
  </w:num>
  <w:num w:numId="7">
    <w:abstractNumId w:val="1"/>
  </w:num>
  <w:num w:numId="8">
    <w:abstractNumId w:val="4"/>
  </w:num>
  <w:num w:numId="9">
    <w:abstractNumId w:val="0"/>
  </w:num>
  <w:num w:numId="1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041A"/>
    <w:rsid w:val="0003156B"/>
    <w:rsid w:val="000337AE"/>
    <w:rsid w:val="00071A44"/>
    <w:rsid w:val="000A109B"/>
    <w:rsid w:val="001048DE"/>
    <w:rsid w:val="00107DE0"/>
    <w:rsid w:val="00133EE7"/>
    <w:rsid w:val="00153E4C"/>
    <w:rsid w:val="00186258"/>
    <w:rsid w:val="001A0943"/>
    <w:rsid w:val="001B5731"/>
    <w:rsid w:val="001C3144"/>
    <w:rsid w:val="001E13E6"/>
    <w:rsid w:val="00241AFC"/>
    <w:rsid w:val="002737E2"/>
    <w:rsid w:val="00282C27"/>
    <w:rsid w:val="002F4148"/>
    <w:rsid w:val="002F5E43"/>
    <w:rsid w:val="00310330"/>
    <w:rsid w:val="003452CC"/>
    <w:rsid w:val="003B657E"/>
    <w:rsid w:val="003B7AFC"/>
    <w:rsid w:val="003F5A03"/>
    <w:rsid w:val="00410ADA"/>
    <w:rsid w:val="004271FE"/>
    <w:rsid w:val="00433F47"/>
    <w:rsid w:val="00471783"/>
    <w:rsid w:val="00492205"/>
    <w:rsid w:val="004D2E92"/>
    <w:rsid w:val="004E1420"/>
    <w:rsid w:val="005229AB"/>
    <w:rsid w:val="00536629"/>
    <w:rsid w:val="005425EF"/>
    <w:rsid w:val="0056268D"/>
    <w:rsid w:val="005B38F2"/>
    <w:rsid w:val="005E1816"/>
    <w:rsid w:val="00600457"/>
    <w:rsid w:val="00604684"/>
    <w:rsid w:val="0065735A"/>
    <w:rsid w:val="00682D50"/>
    <w:rsid w:val="006C2D76"/>
    <w:rsid w:val="006C4932"/>
    <w:rsid w:val="006E1570"/>
    <w:rsid w:val="0072080C"/>
    <w:rsid w:val="0077239C"/>
    <w:rsid w:val="0077255E"/>
    <w:rsid w:val="0078186D"/>
    <w:rsid w:val="007840BC"/>
    <w:rsid w:val="007C47E7"/>
    <w:rsid w:val="007E5E8F"/>
    <w:rsid w:val="007F3B2F"/>
    <w:rsid w:val="008262FC"/>
    <w:rsid w:val="0086592C"/>
    <w:rsid w:val="008676D4"/>
    <w:rsid w:val="00881D21"/>
    <w:rsid w:val="008A10DB"/>
    <w:rsid w:val="008A1CCF"/>
    <w:rsid w:val="008A4ECE"/>
    <w:rsid w:val="008C17C8"/>
    <w:rsid w:val="008D1447"/>
    <w:rsid w:val="008E5283"/>
    <w:rsid w:val="00927195"/>
    <w:rsid w:val="009348D1"/>
    <w:rsid w:val="00986A3E"/>
    <w:rsid w:val="00992AA3"/>
    <w:rsid w:val="009A582F"/>
    <w:rsid w:val="009E6A6A"/>
    <w:rsid w:val="00A175E9"/>
    <w:rsid w:val="00A43DDB"/>
    <w:rsid w:val="00A462D4"/>
    <w:rsid w:val="00A76D53"/>
    <w:rsid w:val="00A80135"/>
    <w:rsid w:val="00AA59FD"/>
    <w:rsid w:val="00AB041A"/>
    <w:rsid w:val="00AB5F48"/>
    <w:rsid w:val="00B31507"/>
    <w:rsid w:val="00B33786"/>
    <w:rsid w:val="00B51B04"/>
    <w:rsid w:val="00B64418"/>
    <w:rsid w:val="00B81340"/>
    <w:rsid w:val="00BD3D81"/>
    <w:rsid w:val="00C02BC7"/>
    <w:rsid w:val="00C236A4"/>
    <w:rsid w:val="00C33F2D"/>
    <w:rsid w:val="00C34DEE"/>
    <w:rsid w:val="00C730C7"/>
    <w:rsid w:val="00D04D2A"/>
    <w:rsid w:val="00D3265B"/>
    <w:rsid w:val="00D556DF"/>
    <w:rsid w:val="00D67CAC"/>
    <w:rsid w:val="00D70756"/>
    <w:rsid w:val="00D84B5B"/>
    <w:rsid w:val="00DF389C"/>
    <w:rsid w:val="00E07103"/>
    <w:rsid w:val="00E0783B"/>
    <w:rsid w:val="00E31C55"/>
    <w:rsid w:val="00E40063"/>
    <w:rsid w:val="00E42DCE"/>
    <w:rsid w:val="00E62501"/>
    <w:rsid w:val="00F01C1D"/>
    <w:rsid w:val="00F276F7"/>
    <w:rsid w:val="00F64F63"/>
    <w:rsid w:val="00F93F33"/>
    <w:rsid w:val="00F970CE"/>
    <w:rsid w:val="00FA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30"/>
        <o:r id="V:Rule2" type="callout" idref="#_x0000_s1034"/>
      </o:rules>
    </o:shapelayout>
  </w:shapeDefaults>
  <w:decimalSymbol w:val="."/>
  <w:listSeparator w:val=","/>
  <w14:docId w14:val="554318F4"/>
  <w15:chartTrackingRefBased/>
  <w15:docId w15:val="{9ED1B269-7652-4110-A884-FDB9CCF0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E92"/>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4DEE"/>
    <w:pPr>
      <w:tabs>
        <w:tab w:val="center" w:pos="4320"/>
        <w:tab w:val="right" w:pos="8640"/>
      </w:tabs>
    </w:pPr>
  </w:style>
  <w:style w:type="paragraph" w:styleId="Footer">
    <w:name w:val="footer"/>
    <w:basedOn w:val="Normal"/>
    <w:rsid w:val="00C34DEE"/>
    <w:pPr>
      <w:tabs>
        <w:tab w:val="center" w:pos="4320"/>
        <w:tab w:val="right" w:pos="8640"/>
      </w:tabs>
    </w:pPr>
  </w:style>
  <w:style w:type="character" w:styleId="PageNumber">
    <w:name w:val="page number"/>
    <w:basedOn w:val="DefaultParagraphFont"/>
    <w:rsid w:val="00C34DEE"/>
  </w:style>
  <w:style w:type="table" w:styleId="TableGrid">
    <w:name w:val="Table Grid"/>
    <w:basedOn w:val="TableNormal"/>
    <w:uiPriority w:val="59"/>
    <w:rsid w:val="00E07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A43DDB"/>
  </w:style>
  <w:style w:type="character" w:styleId="Hyperlink">
    <w:name w:val="Hyperlink"/>
    <w:uiPriority w:val="99"/>
    <w:unhideWhenUsed/>
    <w:rsid w:val="00AB041A"/>
    <w:rPr>
      <w:color w:val="0563C1"/>
      <w:u w:val="single"/>
    </w:rPr>
  </w:style>
  <w:style w:type="character" w:styleId="UnresolvedMention">
    <w:name w:val="Unresolved Mention"/>
    <w:uiPriority w:val="99"/>
    <w:semiHidden/>
    <w:unhideWhenUsed/>
    <w:rsid w:val="00AB041A"/>
    <w:rPr>
      <w:color w:val="605E5C"/>
      <w:shd w:val="clear" w:color="auto" w:fill="E1DFDD"/>
    </w:rPr>
  </w:style>
  <w:style w:type="paragraph" w:styleId="NoSpacing">
    <w:name w:val="No Spacing"/>
    <w:uiPriority w:val="1"/>
    <w:qFormat/>
    <w:rsid w:val="00C236A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atch.liberty.edu/media/t/1_7v1h2sx3"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inyurl.com/2ulh89t2" TargetMode="External"/><Relationship Id="rId4" Type="http://schemas.openxmlformats.org/officeDocument/2006/relationships/settings" Target="settings.xml"/><Relationship Id="rId9" Type="http://schemas.openxmlformats.org/officeDocument/2006/relationships/hyperlink" Target="https://tinyurl.com/2ulh89t2"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039\Documents\Custom%20Office%20Templates\s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D0122-09F3-452D-B5DF-16A23544C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ss2.dotx</Template>
  <TotalTime>168</TotalTime>
  <Pages>5</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19039</dc:creator>
  <cp:keywords/>
  <cp:lastModifiedBy>Armstrong, Stephen (General Math and Science)</cp:lastModifiedBy>
  <cp:revision>4</cp:revision>
  <cp:lastPrinted>2009-11-06T03:14:00Z</cp:lastPrinted>
  <dcterms:created xsi:type="dcterms:W3CDTF">2021-02-12T13:01:00Z</dcterms:created>
  <dcterms:modified xsi:type="dcterms:W3CDTF">2021-02-12T16:01:00Z</dcterms:modified>
</cp:coreProperties>
</file>